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9FE92E" w14:textId="77777777" w:rsidR="009F5585" w:rsidRDefault="009F5585" w:rsidP="009F5585">
      <w:pPr>
        <w:autoSpaceDE w:val="0"/>
        <w:autoSpaceDN w:val="0"/>
        <w:adjustRightInd w:val="0"/>
        <w:spacing w:after="0" w:line="288" w:lineRule="auto"/>
        <w:rPr>
          <w:rFonts w:cs="Arial"/>
          <w:color w:val="000000"/>
          <w:sz w:val="60"/>
          <w:szCs w:val="60"/>
        </w:rPr>
      </w:pPr>
      <w:r w:rsidRPr="009F5585">
        <w:rPr>
          <w:rFonts w:ascii="Calibri" w:eastAsia="Calibri" w:hAnsi="Calibri"/>
          <w:noProof/>
          <w:sz w:val="22"/>
          <w:lang w:eastAsia="en-US"/>
        </w:rPr>
        <w:drawing>
          <wp:inline distT="0" distB="0" distL="0" distR="0" wp14:anchorId="12E7589D" wp14:editId="503F45D7">
            <wp:extent cx="1695450" cy="415895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839" cy="42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F7CB8" w14:textId="77777777" w:rsidR="009F5585" w:rsidRPr="009F5585" w:rsidRDefault="009F5585" w:rsidP="009F5585">
      <w:pPr>
        <w:autoSpaceDE w:val="0"/>
        <w:autoSpaceDN w:val="0"/>
        <w:adjustRightInd w:val="0"/>
        <w:spacing w:after="0" w:line="288" w:lineRule="auto"/>
        <w:rPr>
          <w:rFonts w:cs="Arial"/>
          <w:color w:val="000000"/>
          <w:szCs w:val="20"/>
        </w:rPr>
      </w:pPr>
    </w:p>
    <w:p w14:paraId="72E492FF" w14:textId="77777777" w:rsidR="000C6E0E" w:rsidRDefault="000C6E0E" w:rsidP="009F5585">
      <w:pPr>
        <w:autoSpaceDE w:val="0"/>
        <w:autoSpaceDN w:val="0"/>
        <w:adjustRightInd w:val="0"/>
        <w:spacing w:after="0" w:line="288" w:lineRule="auto"/>
        <w:rPr>
          <w:rFonts w:cs="Arial"/>
          <w:color w:val="000000" w:themeColor="text1"/>
          <w:sz w:val="60"/>
          <w:szCs w:val="60"/>
        </w:rPr>
      </w:pPr>
      <w:r>
        <w:rPr>
          <w:rFonts w:cs="Arial"/>
          <w:color w:val="000000" w:themeColor="text1"/>
          <w:sz w:val="60"/>
          <w:szCs w:val="60"/>
        </w:rPr>
        <w:t>Installation of Person Carrying Rig</w:t>
      </w:r>
    </w:p>
    <w:p w14:paraId="2BDF371F" w14:textId="294A864A" w:rsidR="000C6E0E" w:rsidRPr="00D358B3" w:rsidRDefault="000C6E0E" w:rsidP="000C6E0E">
      <w:pPr>
        <w:rPr>
          <w:rFonts w:cs="Arial"/>
          <w:szCs w:val="20"/>
        </w:rPr>
      </w:pPr>
      <w:r w:rsidRPr="00D358B3">
        <w:rPr>
          <w:rFonts w:cs="Arial"/>
          <w:szCs w:val="20"/>
        </w:rPr>
        <w:t>This form must be completed when a person</w:t>
      </w:r>
      <w:r>
        <w:rPr>
          <w:rFonts w:cs="Arial"/>
          <w:szCs w:val="20"/>
        </w:rPr>
        <w:t xml:space="preserve"> carrying</w:t>
      </w:r>
      <w:r w:rsidRPr="00D358B3">
        <w:rPr>
          <w:rFonts w:cs="Arial"/>
          <w:szCs w:val="20"/>
        </w:rPr>
        <w:t xml:space="preserve"> rig is installed on an Arqiva site by </w:t>
      </w:r>
      <w:r>
        <w:rPr>
          <w:rFonts w:cs="Arial"/>
          <w:szCs w:val="20"/>
        </w:rPr>
        <w:t xml:space="preserve">Arqiva Rigging Teams and </w:t>
      </w:r>
      <w:r w:rsidRPr="00D358B3">
        <w:rPr>
          <w:rFonts w:cs="Arial"/>
          <w:szCs w:val="20"/>
        </w:rPr>
        <w:t>contractor</w:t>
      </w:r>
      <w:r>
        <w:rPr>
          <w:rFonts w:cs="Arial"/>
          <w:szCs w:val="20"/>
        </w:rPr>
        <w:t>s</w:t>
      </w:r>
      <w:r w:rsidRPr="00D358B3">
        <w:rPr>
          <w:rFonts w:cs="Arial"/>
          <w:szCs w:val="20"/>
        </w:rPr>
        <w:t>. The aim of the form is to show that the work has been properly planned and the rig installed correctly.</w:t>
      </w:r>
      <w:r w:rsidR="00211FA3">
        <w:rPr>
          <w:rFonts w:cs="Arial"/>
          <w:szCs w:val="20"/>
        </w:rPr>
        <w:t xml:space="preserve"> This form should also be used to carry out weekly checks of all rigging equipment </w:t>
      </w:r>
      <w:r w:rsidR="00611E29">
        <w:rPr>
          <w:rFonts w:cs="Arial"/>
          <w:szCs w:val="20"/>
        </w:rPr>
        <w:t>with</w:t>
      </w:r>
      <w:r w:rsidR="00211FA3">
        <w:rPr>
          <w:rFonts w:cs="Arial"/>
          <w:szCs w:val="20"/>
        </w:rPr>
        <w:t xml:space="preserve"> findings recorded</w:t>
      </w:r>
      <w:r w:rsidR="00611E29">
        <w:rPr>
          <w:rFonts w:cs="Arial"/>
          <w:szCs w:val="20"/>
        </w:rPr>
        <w:t xml:space="preserve"> and actions taken</w:t>
      </w:r>
      <w:r w:rsidR="00211FA3">
        <w:rPr>
          <w:rFonts w:cs="Arial"/>
          <w:szCs w:val="20"/>
        </w:rPr>
        <w:t>.</w:t>
      </w: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31"/>
        <w:gridCol w:w="2439"/>
        <w:gridCol w:w="2439"/>
        <w:gridCol w:w="2997"/>
      </w:tblGrid>
      <w:tr w:rsidR="000C6E0E" w:rsidRPr="00D358B3" w14:paraId="413DFD48" w14:textId="77777777" w:rsidTr="00DE60C2"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5F7FB48A" w14:textId="77777777" w:rsidR="000C6E0E" w:rsidRPr="00D358B3" w:rsidRDefault="000C6E0E" w:rsidP="00DE60C2">
            <w:pPr>
              <w:spacing w:before="60" w:after="60"/>
              <w:rPr>
                <w:rFonts w:cs="Arial"/>
                <w:b/>
                <w:szCs w:val="20"/>
              </w:rPr>
            </w:pPr>
            <w:r w:rsidRPr="00D358B3">
              <w:rPr>
                <w:rFonts w:cs="Arial"/>
                <w:b/>
                <w:szCs w:val="20"/>
              </w:rPr>
              <w:t>Job details</w:t>
            </w:r>
          </w:p>
        </w:tc>
      </w:tr>
      <w:tr w:rsidR="000C6E0E" w:rsidRPr="00D358B3" w14:paraId="30F11E36" w14:textId="77777777" w:rsidTr="00DE60C2">
        <w:trPr>
          <w:trHeight w:val="567"/>
        </w:trPr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2A8342" w14:textId="77777777" w:rsidR="000C6E0E" w:rsidRPr="00D358B3" w:rsidRDefault="000C6E0E" w:rsidP="00DE60C2">
            <w:pPr>
              <w:rPr>
                <w:rFonts w:cs="Arial"/>
                <w:b/>
                <w:szCs w:val="20"/>
              </w:rPr>
            </w:pPr>
            <w:r w:rsidRPr="00D358B3">
              <w:rPr>
                <w:rFonts w:cs="Arial"/>
                <w:b/>
                <w:szCs w:val="20"/>
              </w:rPr>
              <w:t>Company name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FA351F" w14:textId="77777777" w:rsidR="000C6E0E" w:rsidRPr="00D358B3" w:rsidRDefault="000C6E0E" w:rsidP="00DE60C2">
            <w:pPr>
              <w:rPr>
                <w:rFonts w:cs="Arial"/>
                <w:szCs w:val="20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D4BE4F" w14:textId="77777777" w:rsidR="000C6E0E" w:rsidRPr="00D358B3" w:rsidRDefault="000C6E0E" w:rsidP="00DE60C2">
            <w:pPr>
              <w:rPr>
                <w:rFonts w:cs="Arial"/>
                <w:b/>
                <w:szCs w:val="20"/>
              </w:rPr>
            </w:pPr>
            <w:r w:rsidRPr="00D358B3">
              <w:rPr>
                <w:rFonts w:cs="Arial"/>
                <w:b/>
                <w:szCs w:val="20"/>
              </w:rPr>
              <w:t>Contact name and email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95913A" w14:textId="77777777" w:rsidR="000C6E0E" w:rsidRPr="00D358B3" w:rsidRDefault="000C6E0E" w:rsidP="00DE60C2">
            <w:pPr>
              <w:rPr>
                <w:rFonts w:cs="Arial"/>
                <w:szCs w:val="20"/>
              </w:rPr>
            </w:pPr>
          </w:p>
        </w:tc>
      </w:tr>
      <w:tr w:rsidR="000C6E0E" w:rsidRPr="00D358B3" w14:paraId="545CE59A" w14:textId="77777777" w:rsidTr="00DE60C2">
        <w:trPr>
          <w:trHeight w:val="567"/>
        </w:trPr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D20C3AD" w14:textId="77777777" w:rsidR="000C6E0E" w:rsidRPr="00D358B3" w:rsidRDefault="000C6E0E" w:rsidP="00DE60C2">
            <w:pPr>
              <w:rPr>
                <w:rFonts w:cs="Arial"/>
                <w:b/>
                <w:szCs w:val="20"/>
              </w:rPr>
            </w:pPr>
            <w:r w:rsidRPr="00D358B3">
              <w:rPr>
                <w:rFonts w:cs="Arial"/>
                <w:b/>
                <w:szCs w:val="20"/>
              </w:rPr>
              <w:t>Name of person carrying out assessment</w:t>
            </w:r>
          </w:p>
        </w:tc>
        <w:tc>
          <w:tcPr>
            <w:tcW w:w="78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FF9751" w14:textId="77777777" w:rsidR="000C6E0E" w:rsidRPr="00D358B3" w:rsidRDefault="000C6E0E" w:rsidP="00DE60C2">
            <w:pPr>
              <w:rPr>
                <w:rFonts w:cs="Arial"/>
                <w:szCs w:val="20"/>
              </w:rPr>
            </w:pPr>
          </w:p>
        </w:tc>
      </w:tr>
      <w:tr w:rsidR="000C6E0E" w:rsidRPr="00D358B3" w14:paraId="3F7A610C" w14:textId="77777777" w:rsidTr="00DE60C2">
        <w:trPr>
          <w:trHeight w:val="567"/>
        </w:trPr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E1235C" w14:textId="77777777" w:rsidR="000C6E0E" w:rsidRPr="00D358B3" w:rsidRDefault="000C6E0E" w:rsidP="00DE60C2">
            <w:pPr>
              <w:rPr>
                <w:rFonts w:cs="Arial"/>
                <w:b/>
                <w:szCs w:val="20"/>
              </w:rPr>
            </w:pPr>
            <w:r w:rsidRPr="00D358B3">
              <w:rPr>
                <w:rFonts w:cs="Arial"/>
                <w:b/>
                <w:szCs w:val="20"/>
              </w:rPr>
              <w:t>Site name</w:t>
            </w: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162ECD" w14:textId="77777777" w:rsidR="000C6E0E" w:rsidRPr="00D358B3" w:rsidRDefault="000C6E0E" w:rsidP="00DE60C2">
            <w:pPr>
              <w:rPr>
                <w:rFonts w:cs="Arial"/>
                <w:szCs w:val="20"/>
              </w:rPr>
            </w:pPr>
          </w:p>
        </w:tc>
        <w:tc>
          <w:tcPr>
            <w:tcW w:w="24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0E5905" w14:textId="77777777" w:rsidR="000C6E0E" w:rsidRPr="00D358B3" w:rsidRDefault="000C6E0E" w:rsidP="00DE60C2">
            <w:pPr>
              <w:rPr>
                <w:rFonts w:cs="Arial"/>
                <w:b/>
                <w:szCs w:val="20"/>
              </w:rPr>
            </w:pPr>
            <w:r w:rsidRPr="00D358B3">
              <w:rPr>
                <w:rFonts w:cs="Arial"/>
                <w:b/>
                <w:szCs w:val="20"/>
              </w:rPr>
              <w:t>Site number</w:t>
            </w:r>
          </w:p>
        </w:tc>
        <w:tc>
          <w:tcPr>
            <w:tcW w:w="2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79FA0C" w14:textId="77777777" w:rsidR="000C6E0E" w:rsidRPr="00D358B3" w:rsidRDefault="000C6E0E" w:rsidP="00DE60C2">
            <w:pPr>
              <w:rPr>
                <w:rFonts w:cs="Arial"/>
                <w:szCs w:val="20"/>
              </w:rPr>
            </w:pPr>
          </w:p>
        </w:tc>
      </w:tr>
      <w:tr w:rsidR="00E1115E" w:rsidRPr="00D358B3" w14:paraId="16CF87C4" w14:textId="77777777" w:rsidTr="00917055">
        <w:trPr>
          <w:trHeight w:val="567"/>
        </w:trPr>
        <w:tc>
          <w:tcPr>
            <w:tcW w:w="2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C9B622" w14:textId="38353A95" w:rsidR="00E1115E" w:rsidRPr="00D358B3" w:rsidRDefault="00E1115E" w:rsidP="00E1115E">
            <w:pPr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Date</w:t>
            </w:r>
          </w:p>
        </w:tc>
        <w:tc>
          <w:tcPr>
            <w:tcW w:w="78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B66863" w14:textId="77777777" w:rsidR="00E1115E" w:rsidRPr="00D358B3" w:rsidRDefault="00E1115E" w:rsidP="00E1115E">
            <w:pPr>
              <w:rPr>
                <w:rFonts w:cs="Arial"/>
                <w:szCs w:val="20"/>
              </w:rPr>
            </w:pPr>
          </w:p>
        </w:tc>
      </w:tr>
      <w:tr w:rsidR="00E1115E" w:rsidRPr="00D358B3" w14:paraId="29C9CF2B" w14:textId="77777777" w:rsidTr="00DE60C2">
        <w:tc>
          <w:tcPr>
            <w:tcW w:w="1020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54E9D629" w14:textId="77777777" w:rsidR="00E1115E" w:rsidRPr="00D358B3" w:rsidRDefault="00E1115E" w:rsidP="00E1115E">
            <w:pPr>
              <w:spacing w:before="60" w:after="60"/>
              <w:rPr>
                <w:rFonts w:cs="Arial"/>
                <w:b/>
                <w:szCs w:val="20"/>
              </w:rPr>
            </w:pPr>
            <w:r w:rsidRPr="00D358B3">
              <w:rPr>
                <w:rFonts w:cs="Arial"/>
                <w:b/>
                <w:szCs w:val="20"/>
              </w:rPr>
              <w:t>Rigging Arrangements</w:t>
            </w:r>
          </w:p>
        </w:tc>
      </w:tr>
    </w:tbl>
    <w:p w14:paraId="3E1D6A28" w14:textId="77777777" w:rsidR="000C6E0E" w:rsidRPr="00D358B3" w:rsidRDefault="000C6E0E" w:rsidP="000C6E0E">
      <w:pPr>
        <w:rPr>
          <w:rFonts w:cs="Arial"/>
          <w:vanish/>
          <w:szCs w:val="20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2"/>
        <w:gridCol w:w="6964"/>
      </w:tblGrid>
      <w:tr w:rsidR="000C6E0E" w:rsidRPr="00D358B3" w14:paraId="5D05FCF4" w14:textId="77777777" w:rsidTr="00DE60C2">
        <w:trPr>
          <w:trHeight w:val="350"/>
        </w:trPr>
        <w:tc>
          <w:tcPr>
            <w:tcW w:w="32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97E4997" w14:textId="77777777" w:rsidR="000C6E0E" w:rsidRPr="00D358B3" w:rsidRDefault="000C6E0E" w:rsidP="00DE60C2">
            <w:pPr>
              <w:spacing w:before="60" w:after="60"/>
              <w:rPr>
                <w:rFonts w:cs="Arial"/>
                <w:b/>
                <w:szCs w:val="20"/>
              </w:rPr>
            </w:pPr>
            <w:r w:rsidRPr="00D358B3">
              <w:rPr>
                <w:rFonts w:cs="Arial"/>
                <w:b/>
                <w:szCs w:val="20"/>
              </w:rPr>
              <w:t>Name of Winch Operator and Level of Competence</w:t>
            </w:r>
          </w:p>
        </w:tc>
        <w:tc>
          <w:tcPr>
            <w:tcW w:w="696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CD9DD27" w14:textId="77777777" w:rsidR="000C6E0E" w:rsidRPr="00D358B3" w:rsidRDefault="000C6E0E" w:rsidP="00DE60C2">
            <w:pPr>
              <w:spacing w:before="60" w:after="60"/>
              <w:rPr>
                <w:rFonts w:cs="Arial"/>
                <w:szCs w:val="20"/>
              </w:rPr>
            </w:pPr>
          </w:p>
        </w:tc>
      </w:tr>
      <w:tr w:rsidR="000C6E0E" w:rsidRPr="00D358B3" w14:paraId="23CAD7EA" w14:textId="77777777" w:rsidTr="00DE60C2">
        <w:trPr>
          <w:trHeight w:val="350"/>
        </w:trPr>
        <w:tc>
          <w:tcPr>
            <w:tcW w:w="324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9C60A09" w14:textId="0A48215C" w:rsidR="000C6E0E" w:rsidRPr="00D358B3" w:rsidRDefault="000C6E0E" w:rsidP="00DE60C2">
            <w:pPr>
              <w:spacing w:before="60" w:after="60"/>
              <w:rPr>
                <w:rFonts w:cs="Arial"/>
                <w:b/>
                <w:szCs w:val="20"/>
              </w:rPr>
            </w:pPr>
            <w:r w:rsidRPr="00D358B3">
              <w:rPr>
                <w:rFonts w:cs="Arial"/>
                <w:b/>
                <w:szCs w:val="20"/>
              </w:rPr>
              <w:t>Person-</w:t>
            </w:r>
            <w:r>
              <w:rPr>
                <w:rFonts w:cs="Arial"/>
                <w:b/>
                <w:szCs w:val="20"/>
              </w:rPr>
              <w:t>Carrying</w:t>
            </w:r>
            <w:r w:rsidRPr="00D358B3">
              <w:rPr>
                <w:rFonts w:cs="Arial"/>
                <w:b/>
                <w:szCs w:val="20"/>
              </w:rPr>
              <w:t xml:space="preserve"> Winch Number</w:t>
            </w:r>
          </w:p>
        </w:tc>
        <w:tc>
          <w:tcPr>
            <w:tcW w:w="696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D7BDC9A" w14:textId="77777777" w:rsidR="000C6E0E" w:rsidRPr="00D358B3" w:rsidRDefault="000C6E0E" w:rsidP="00DE60C2">
            <w:pPr>
              <w:spacing w:before="60" w:after="60"/>
              <w:rPr>
                <w:rFonts w:cs="Arial"/>
                <w:szCs w:val="20"/>
              </w:rPr>
            </w:pPr>
          </w:p>
        </w:tc>
      </w:tr>
      <w:tr w:rsidR="000C6E0E" w:rsidRPr="00D358B3" w14:paraId="1D7FAF76" w14:textId="77777777" w:rsidTr="00DE60C2">
        <w:trPr>
          <w:trHeight w:val="243"/>
        </w:trPr>
        <w:tc>
          <w:tcPr>
            <w:tcW w:w="3242" w:type="dxa"/>
            <w:shd w:val="clear" w:color="auto" w:fill="auto"/>
            <w:vAlign w:val="center"/>
          </w:tcPr>
          <w:p w14:paraId="37C9E8ED" w14:textId="77777777" w:rsidR="000C6E0E" w:rsidRPr="00D358B3" w:rsidRDefault="000C6E0E" w:rsidP="00DE60C2">
            <w:pPr>
              <w:spacing w:before="60" w:after="60"/>
              <w:rPr>
                <w:rFonts w:cs="Arial"/>
                <w:b/>
                <w:szCs w:val="20"/>
              </w:rPr>
            </w:pPr>
            <w:r w:rsidRPr="00D358B3">
              <w:rPr>
                <w:rFonts w:cs="Arial"/>
                <w:b/>
                <w:szCs w:val="20"/>
              </w:rPr>
              <w:t>Last LOLER thorough examination date for winch</w:t>
            </w:r>
          </w:p>
        </w:tc>
        <w:tc>
          <w:tcPr>
            <w:tcW w:w="6964" w:type="dxa"/>
            <w:shd w:val="clear" w:color="auto" w:fill="auto"/>
            <w:vAlign w:val="center"/>
          </w:tcPr>
          <w:p w14:paraId="57F9996C" w14:textId="77777777" w:rsidR="000C6E0E" w:rsidRPr="00D358B3" w:rsidRDefault="000C6E0E" w:rsidP="00DE60C2">
            <w:pPr>
              <w:spacing w:before="60" w:after="60"/>
              <w:rPr>
                <w:rFonts w:cs="Arial"/>
                <w:szCs w:val="20"/>
              </w:rPr>
            </w:pPr>
          </w:p>
        </w:tc>
      </w:tr>
      <w:tr w:rsidR="000C6E0E" w:rsidRPr="00D358B3" w14:paraId="47FBD903" w14:textId="77777777" w:rsidTr="00DE60C2">
        <w:trPr>
          <w:trHeight w:val="243"/>
        </w:trPr>
        <w:tc>
          <w:tcPr>
            <w:tcW w:w="3242" w:type="dxa"/>
            <w:shd w:val="clear" w:color="auto" w:fill="auto"/>
            <w:vAlign w:val="center"/>
          </w:tcPr>
          <w:p w14:paraId="467AF292" w14:textId="77777777" w:rsidR="000C6E0E" w:rsidRPr="00D358B3" w:rsidRDefault="000C6E0E" w:rsidP="00DE60C2">
            <w:pPr>
              <w:spacing w:before="60" w:after="60"/>
              <w:rPr>
                <w:rFonts w:cs="Arial"/>
                <w:b/>
                <w:szCs w:val="20"/>
              </w:rPr>
            </w:pPr>
            <w:r w:rsidRPr="00D358B3">
              <w:rPr>
                <w:rFonts w:cs="Arial"/>
                <w:b/>
                <w:szCs w:val="20"/>
              </w:rPr>
              <w:t>Winch Anchor Point</w:t>
            </w:r>
          </w:p>
        </w:tc>
        <w:tc>
          <w:tcPr>
            <w:tcW w:w="6964" w:type="dxa"/>
            <w:shd w:val="clear" w:color="auto" w:fill="auto"/>
            <w:vAlign w:val="center"/>
          </w:tcPr>
          <w:p w14:paraId="75B8A76C" w14:textId="77777777" w:rsidR="000C6E0E" w:rsidRPr="00D358B3" w:rsidRDefault="000C6E0E" w:rsidP="00DE60C2">
            <w:pPr>
              <w:spacing w:before="60" w:after="60"/>
              <w:rPr>
                <w:rFonts w:cs="Arial"/>
                <w:szCs w:val="20"/>
              </w:rPr>
            </w:pPr>
            <w:r w:rsidRPr="00D358B3">
              <w:rPr>
                <w:rFonts w:cs="Arial"/>
                <w:szCs w:val="20"/>
              </w:rPr>
              <w:t>Sledge &amp; Blocks / Permanent Fixing</w:t>
            </w:r>
          </w:p>
        </w:tc>
      </w:tr>
      <w:tr w:rsidR="000C6E0E" w:rsidRPr="00D358B3" w14:paraId="0C660BF0" w14:textId="77777777" w:rsidTr="00DE60C2">
        <w:trPr>
          <w:trHeight w:val="248"/>
        </w:trPr>
        <w:tc>
          <w:tcPr>
            <w:tcW w:w="3242" w:type="dxa"/>
            <w:shd w:val="clear" w:color="auto" w:fill="auto"/>
            <w:vAlign w:val="center"/>
          </w:tcPr>
          <w:p w14:paraId="23C12ED2" w14:textId="77777777" w:rsidR="000C6E0E" w:rsidRPr="00D358B3" w:rsidRDefault="000C6E0E" w:rsidP="00DE60C2">
            <w:pPr>
              <w:spacing w:before="60" w:after="60"/>
              <w:rPr>
                <w:rFonts w:cs="Arial"/>
                <w:b/>
                <w:szCs w:val="20"/>
              </w:rPr>
            </w:pPr>
            <w:r w:rsidRPr="00D358B3">
              <w:rPr>
                <w:rFonts w:cs="Arial"/>
                <w:b/>
                <w:szCs w:val="20"/>
              </w:rPr>
              <w:t>Type of Bond Used</w:t>
            </w:r>
          </w:p>
        </w:tc>
        <w:tc>
          <w:tcPr>
            <w:tcW w:w="6964" w:type="dxa"/>
            <w:shd w:val="clear" w:color="auto" w:fill="auto"/>
            <w:vAlign w:val="center"/>
          </w:tcPr>
          <w:p w14:paraId="452DE2E4" w14:textId="77777777" w:rsidR="000C6E0E" w:rsidRPr="00D358B3" w:rsidRDefault="000C6E0E" w:rsidP="00DE60C2">
            <w:pPr>
              <w:spacing w:before="60" w:after="60"/>
              <w:rPr>
                <w:rFonts w:cs="Arial"/>
                <w:szCs w:val="20"/>
              </w:rPr>
            </w:pPr>
          </w:p>
        </w:tc>
      </w:tr>
      <w:tr w:rsidR="000C6E0E" w:rsidRPr="00D358B3" w14:paraId="6E8C1A3F" w14:textId="77777777" w:rsidTr="00DE60C2">
        <w:trPr>
          <w:trHeight w:val="248"/>
        </w:trPr>
        <w:tc>
          <w:tcPr>
            <w:tcW w:w="3242" w:type="dxa"/>
            <w:shd w:val="clear" w:color="auto" w:fill="auto"/>
            <w:vAlign w:val="center"/>
          </w:tcPr>
          <w:p w14:paraId="41E4B820" w14:textId="77777777" w:rsidR="000C6E0E" w:rsidRPr="00D358B3" w:rsidRDefault="000C6E0E" w:rsidP="00DE60C2">
            <w:pPr>
              <w:spacing w:before="60" w:after="60"/>
              <w:rPr>
                <w:rFonts w:cs="Arial"/>
                <w:b/>
                <w:szCs w:val="20"/>
              </w:rPr>
            </w:pPr>
            <w:r w:rsidRPr="00D358B3">
              <w:rPr>
                <w:rFonts w:cs="Arial"/>
                <w:b/>
                <w:szCs w:val="20"/>
              </w:rPr>
              <w:t>Pilot Winch Type</w:t>
            </w:r>
          </w:p>
        </w:tc>
        <w:tc>
          <w:tcPr>
            <w:tcW w:w="6964" w:type="dxa"/>
            <w:shd w:val="clear" w:color="auto" w:fill="auto"/>
            <w:vAlign w:val="center"/>
          </w:tcPr>
          <w:p w14:paraId="7E787777" w14:textId="77777777" w:rsidR="000C6E0E" w:rsidRPr="00D358B3" w:rsidRDefault="000C6E0E" w:rsidP="00DE60C2">
            <w:pPr>
              <w:spacing w:before="60" w:after="60"/>
              <w:rPr>
                <w:rFonts w:cs="Arial"/>
                <w:szCs w:val="20"/>
              </w:rPr>
            </w:pPr>
            <w:r w:rsidRPr="00D358B3">
              <w:rPr>
                <w:rFonts w:cs="Arial"/>
                <w:szCs w:val="20"/>
              </w:rPr>
              <w:t>Tirfor / Hydraulic Winch</w:t>
            </w:r>
          </w:p>
        </w:tc>
      </w:tr>
      <w:tr w:rsidR="000C6E0E" w:rsidRPr="00D358B3" w14:paraId="37DA03FC" w14:textId="77777777" w:rsidTr="00DE60C2">
        <w:trPr>
          <w:trHeight w:val="193"/>
        </w:trPr>
        <w:tc>
          <w:tcPr>
            <w:tcW w:w="3242" w:type="dxa"/>
            <w:shd w:val="clear" w:color="auto" w:fill="auto"/>
            <w:vAlign w:val="center"/>
          </w:tcPr>
          <w:p w14:paraId="0FD7D335" w14:textId="77777777" w:rsidR="000C6E0E" w:rsidRPr="00D358B3" w:rsidRDefault="000C6E0E" w:rsidP="00DE60C2">
            <w:pPr>
              <w:spacing w:before="60" w:after="60"/>
              <w:rPr>
                <w:rFonts w:cs="Arial"/>
                <w:b/>
                <w:szCs w:val="20"/>
              </w:rPr>
            </w:pPr>
            <w:r w:rsidRPr="00D358B3">
              <w:rPr>
                <w:rFonts w:cs="Arial"/>
                <w:b/>
                <w:szCs w:val="20"/>
              </w:rPr>
              <w:t>Pilot Winch Number</w:t>
            </w:r>
          </w:p>
        </w:tc>
        <w:tc>
          <w:tcPr>
            <w:tcW w:w="6964" w:type="dxa"/>
            <w:shd w:val="clear" w:color="auto" w:fill="auto"/>
            <w:vAlign w:val="center"/>
          </w:tcPr>
          <w:p w14:paraId="65CE5684" w14:textId="77777777" w:rsidR="000C6E0E" w:rsidRPr="00D358B3" w:rsidRDefault="000C6E0E" w:rsidP="00DE60C2">
            <w:pPr>
              <w:spacing w:before="60" w:after="60"/>
              <w:rPr>
                <w:rFonts w:cs="Arial"/>
                <w:szCs w:val="20"/>
              </w:rPr>
            </w:pPr>
          </w:p>
        </w:tc>
      </w:tr>
      <w:tr w:rsidR="000C6E0E" w:rsidRPr="00D358B3" w14:paraId="55918480" w14:textId="77777777" w:rsidTr="00DE60C2">
        <w:trPr>
          <w:trHeight w:val="275"/>
        </w:trPr>
        <w:tc>
          <w:tcPr>
            <w:tcW w:w="3242" w:type="dxa"/>
            <w:shd w:val="clear" w:color="auto" w:fill="auto"/>
            <w:vAlign w:val="center"/>
          </w:tcPr>
          <w:p w14:paraId="41D7A1F4" w14:textId="77777777" w:rsidR="000C6E0E" w:rsidRPr="00D358B3" w:rsidRDefault="000C6E0E" w:rsidP="00DE60C2">
            <w:pPr>
              <w:spacing w:before="60" w:after="60"/>
              <w:rPr>
                <w:rFonts w:cs="Arial"/>
                <w:b/>
                <w:szCs w:val="20"/>
              </w:rPr>
            </w:pPr>
            <w:r w:rsidRPr="00D358B3">
              <w:rPr>
                <w:rFonts w:cs="Arial"/>
                <w:b/>
                <w:szCs w:val="20"/>
              </w:rPr>
              <w:t>Pilot Anchor Point</w:t>
            </w:r>
          </w:p>
        </w:tc>
        <w:tc>
          <w:tcPr>
            <w:tcW w:w="6964" w:type="dxa"/>
            <w:shd w:val="clear" w:color="auto" w:fill="auto"/>
            <w:vAlign w:val="center"/>
          </w:tcPr>
          <w:p w14:paraId="086CEB74" w14:textId="77777777" w:rsidR="000C6E0E" w:rsidRPr="00D358B3" w:rsidRDefault="000C6E0E" w:rsidP="00DE60C2">
            <w:pPr>
              <w:spacing w:before="60" w:after="60"/>
              <w:rPr>
                <w:rFonts w:cs="Arial"/>
                <w:szCs w:val="20"/>
              </w:rPr>
            </w:pPr>
            <w:r w:rsidRPr="00D358B3">
              <w:rPr>
                <w:rFonts w:cs="Arial"/>
                <w:szCs w:val="20"/>
              </w:rPr>
              <w:t>Sledge &amp; Blocks / Permanent Fixing</w:t>
            </w:r>
          </w:p>
        </w:tc>
      </w:tr>
      <w:tr w:rsidR="000C6E0E" w:rsidRPr="00D358B3" w14:paraId="668C5DAC" w14:textId="77777777" w:rsidTr="00DE60C2">
        <w:trPr>
          <w:trHeight w:val="295"/>
        </w:trPr>
        <w:tc>
          <w:tcPr>
            <w:tcW w:w="3242" w:type="dxa"/>
            <w:shd w:val="clear" w:color="auto" w:fill="auto"/>
            <w:vAlign w:val="center"/>
          </w:tcPr>
          <w:p w14:paraId="4A9507A7" w14:textId="0026FCD0" w:rsidR="000C6E0E" w:rsidRPr="00D358B3" w:rsidRDefault="000C6E0E" w:rsidP="00DE60C2">
            <w:pPr>
              <w:spacing w:before="60" w:after="60"/>
              <w:rPr>
                <w:rFonts w:cs="Arial"/>
                <w:b/>
                <w:szCs w:val="20"/>
              </w:rPr>
            </w:pPr>
            <w:r w:rsidRPr="00D358B3">
              <w:rPr>
                <w:rFonts w:cs="Arial"/>
                <w:b/>
                <w:szCs w:val="20"/>
              </w:rPr>
              <w:t>Fall Arrest Number</w:t>
            </w:r>
          </w:p>
        </w:tc>
        <w:tc>
          <w:tcPr>
            <w:tcW w:w="6964" w:type="dxa"/>
            <w:shd w:val="clear" w:color="auto" w:fill="auto"/>
            <w:vAlign w:val="center"/>
          </w:tcPr>
          <w:p w14:paraId="525373C0" w14:textId="77777777" w:rsidR="000C6E0E" w:rsidRPr="00D358B3" w:rsidRDefault="000C6E0E" w:rsidP="00DE60C2">
            <w:pPr>
              <w:spacing w:before="60" w:after="60"/>
              <w:rPr>
                <w:rFonts w:cs="Arial"/>
                <w:szCs w:val="20"/>
              </w:rPr>
            </w:pPr>
          </w:p>
        </w:tc>
      </w:tr>
      <w:tr w:rsidR="000C6E0E" w:rsidRPr="00D358B3" w14:paraId="210CEC6C" w14:textId="77777777" w:rsidTr="00DE60C2">
        <w:trPr>
          <w:trHeight w:val="172"/>
        </w:trPr>
        <w:tc>
          <w:tcPr>
            <w:tcW w:w="3242" w:type="dxa"/>
            <w:shd w:val="clear" w:color="auto" w:fill="auto"/>
            <w:vAlign w:val="center"/>
          </w:tcPr>
          <w:p w14:paraId="31F26FEB" w14:textId="77777777" w:rsidR="000C6E0E" w:rsidRPr="00D358B3" w:rsidRDefault="000C6E0E" w:rsidP="00DE60C2">
            <w:pPr>
              <w:spacing w:before="60" w:after="60"/>
              <w:rPr>
                <w:rFonts w:cs="Arial"/>
                <w:b/>
                <w:szCs w:val="20"/>
              </w:rPr>
            </w:pPr>
            <w:r w:rsidRPr="00D358B3">
              <w:rPr>
                <w:rFonts w:cs="Arial"/>
                <w:b/>
                <w:szCs w:val="20"/>
              </w:rPr>
              <w:t>Basket Number</w:t>
            </w:r>
          </w:p>
        </w:tc>
        <w:tc>
          <w:tcPr>
            <w:tcW w:w="6964" w:type="dxa"/>
            <w:shd w:val="clear" w:color="auto" w:fill="auto"/>
            <w:vAlign w:val="center"/>
          </w:tcPr>
          <w:p w14:paraId="3CBC5B72" w14:textId="77777777" w:rsidR="000C6E0E" w:rsidRPr="00D358B3" w:rsidRDefault="000C6E0E" w:rsidP="00DE60C2">
            <w:pPr>
              <w:spacing w:before="60" w:after="60"/>
              <w:rPr>
                <w:rFonts w:cs="Arial"/>
                <w:szCs w:val="20"/>
              </w:rPr>
            </w:pPr>
          </w:p>
        </w:tc>
      </w:tr>
      <w:tr w:rsidR="000C6E0E" w:rsidRPr="00D358B3" w14:paraId="2CB16A9D" w14:textId="77777777" w:rsidTr="00DE60C2">
        <w:trPr>
          <w:trHeight w:val="335"/>
        </w:trPr>
        <w:tc>
          <w:tcPr>
            <w:tcW w:w="3242" w:type="dxa"/>
            <w:shd w:val="clear" w:color="auto" w:fill="auto"/>
            <w:vAlign w:val="center"/>
          </w:tcPr>
          <w:p w14:paraId="07D6B412" w14:textId="77777777" w:rsidR="000C6E0E" w:rsidRPr="00D358B3" w:rsidRDefault="000C6E0E" w:rsidP="00DE60C2">
            <w:pPr>
              <w:spacing w:before="60" w:after="60"/>
              <w:rPr>
                <w:rFonts w:cs="Arial"/>
                <w:b/>
                <w:szCs w:val="20"/>
              </w:rPr>
            </w:pPr>
            <w:r w:rsidRPr="00D358B3">
              <w:rPr>
                <w:rFonts w:cs="Arial"/>
                <w:b/>
                <w:szCs w:val="20"/>
              </w:rPr>
              <w:t>SWR Slings Numbers</w:t>
            </w:r>
          </w:p>
        </w:tc>
        <w:tc>
          <w:tcPr>
            <w:tcW w:w="6964" w:type="dxa"/>
            <w:shd w:val="clear" w:color="auto" w:fill="auto"/>
            <w:vAlign w:val="center"/>
          </w:tcPr>
          <w:p w14:paraId="52C6B8EE" w14:textId="77777777" w:rsidR="000C6E0E" w:rsidRPr="00D358B3" w:rsidRDefault="000C6E0E" w:rsidP="00DE60C2">
            <w:pPr>
              <w:spacing w:before="60" w:after="60"/>
              <w:rPr>
                <w:rFonts w:cs="Arial"/>
                <w:szCs w:val="20"/>
              </w:rPr>
            </w:pPr>
          </w:p>
        </w:tc>
      </w:tr>
      <w:tr w:rsidR="000C6E0E" w:rsidRPr="00D358B3" w14:paraId="6B2707D5" w14:textId="77777777" w:rsidTr="00DE60C2">
        <w:trPr>
          <w:trHeight w:val="213"/>
        </w:trPr>
        <w:tc>
          <w:tcPr>
            <w:tcW w:w="3242" w:type="dxa"/>
            <w:shd w:val="clear" w:color="auto" w:fill="auto"/>
            <w:vAlign w:val="center"/>
          </w:tcPr>
          <w:p w14:paraId="2D53CEF2" w14:textId="77777777" w:rsidR="000C6E0E" w:rsidRPr="00D358B3" w:rsidRDefault="000C6E0E" w:rsidP="00DE60C2">
            <w:pPr>
              <w:spacing w:before="60" w:after="60"/>
              <w:rPr>
                <w:rFonts w:cs="Arial"/>
                <w:b/>
                <w:szCs w:val="20"/>
              </w:rPr>
            </w:pPr>
            <w:r w:rsidRPr="00D358B3">
              <w:rPr>
                <w:rFonts w:cs="Arial"/>
                <w:b/>
                <w:szCs w:val="20"/>
              </w:rPr>
              <w:t>Piab Load Cell Number</w:t>
            </w:r>
          </w:p>
        </w:tc>
        <w:tc>
          <w:tcPr>
            <w:tcW w:w="6964" w:type="dxa"/>
            <w:shd w:val="clear" w:color="auto" w:fill="auto"/>
            <w:vAlign w:val="center"/>
          </w:tcPr>
          <w:p w14:paraId="0336DF74" w14:textId="77777777" w:rsidR="000C6E0E" w:rsidRPr="00D358B3" w:rsidRDefault="000C6E0E" w:rsidP="00DE60C2">
            <w:pPr>
              <w:spacing w:before="60" w:after="60"/>
              <w:rPr>
                <w:rFonts w:cs="Arial"/>
                <w:szCs w:val="20"/>
              </w:rPr>
            </w:pPr>
          </w:p>
        </w:tc>
      </w:tr>
    </w:tbl>
    <w:p w14:paraId="5364540A" w14:textId="77777777" w:rsidR="000C6E0E" w:rsidRPr="00D358B3" w:rsidRDefault="000C6E0E" w:rsidP="000C6E0E">
      <w:pPr>
        <w:rPr>
          <w:rFonts w:cs="Arial"/>
          <w:vanish/>
          <w:szCs w:val="20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6"/>
      </w:tblGrid>
      <w:tr w:rsidR="000C6E0E" w:rsidRPr="00D358B3" w14:paraId="4C15516F" w14:textId="77777777" w:rsidTr="00DE60C2"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hideMark/>
          </w:tcPr>
          <w:p w14:paraId="4AF8F67F" w14:textId="77777777" w:rsidR="000C6E0E" w:rsidRPr="00D358B3" w:rsidRDefault="000C6E0E" w:rsidP="00DE60C2">
            <w:pPr>
              <w:spacing w:before="60" w:after="60"/>
              <w:rPr>
                <w:rFonts w:cs="Arial"/>
                <w:b/>
                <w:szCs w:val="20"/>
              </w:rPr>
            </w:pPr>
            <w:r w:rsidRPr="00D358B3">
              <w:rPr>
                <w:rFonts w:cs="Arial"/>
                <w:b/>
                <w:szCs w:val="20"/>
              </w:rPr>
              <w:t>Emergency Arrangements</w:t>
            </w:r>
          </w:p>
        </w:tc>
      </w:tr>
    </w:tbl>
    <w:p w14:paraId="68E1ED5B" w14:textId="77777777" w:rsidR="000C6E0E" w:rsidRPr="00D358B3" w:rsidRDefault="000C6E0E" w:rsidP="000C6E0E">
      <w:pPr>
        <w:rPr>
          <w:rFonts w:cs="Arial"/>
          <w:vanish/>
          <w:szCs w:val="20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42"/>
        <w:gridCol w:w="6964"/>
      </w:tblGrid>
      <w:tr w:rsidR="000C6E0E" w:rsidRPr="00D358B3" w14:paraId="3F0F24C7" w14:textId="77777777" w:rsidTr="00DE60C2">
        <w:trPr>
          <w:trHeight w:val="335"/>
        </w:trPr>
        <w:tc>
          <w:tcPr>
            <w:tcW w:w="3242" w:type="dxa"/>
            <w:shd w:val="clear" w:color="auto" w:fill="auto"/>
            <w:vAlign w:val="center"/>
          </w:tcPr>
          <w:p w14:paraId="3E5BBAB0" w14:textId="77777777" w:rsidR="000C6E0E" w:rsidRPr="00D358B3" w:rsidRDefault="000C6E0E" w:rsidP="00DE60C2">
            <w:pPr>
              <w:spacing w:before="60" w:after="60"/>
              <w:rPr>
                <w:rFonts w:cs="Arial"/>
                <w:b/>
                <w:szCs w:val="20"/>
              </w:rPr>
            </w:pPr>
            <w:r w:rsidRPr="00D358B3">
              <w:rPr>
                <w:rFonts w:cs="Arial"/>
                <w:b/>
                <w:szCs w:val="20"/>
              </w:rPr>
              <w:t>Provide a brief outline how persons will be rescued in the event of a winch breakdown or failure</w:t>
            </w:r>
          </w:p>
        </w:tc>
        <w:tc>
          <w:tcPr>
            <w:tcW w:w="6964" w:type="dxa"/>
            <w:shd w:val="clear" w:color="auto" w:fill="auto"/>
            <w:vAlign w:val="center"/>
          </w:tcPr>
          <w:p w14:paraId="6015CABA" w14:textId="77777777" w:rsidR="000C6E0E" w:rsidRPr="00D358B3" w:rsidRDefault="000C6E0E" w:rsidP="00DE60C2">
            <w:pPr>
              <w:spacing w:before="60" w:after="60"/>
              <w:rPr>
                <w:rFonts w:cs="Arial"/>
                <w:szCs w:val="20"/>
              </w:rPr>
            </w:pPr>
          </w:p>
        </w:tc>
      </w:tr>
    </w:tbl>
    <w:p w14:paraId="4302ACA7" w14:textId="77777777" w:rsidR="000C6E0E" w:rsidRDefault="000C6E0E" w:rsidP="000C6E0E">
      <w:pPr>
        <w:tabs>
          <w:tab w:val="left" w:pos="-720"/>
        </w:tabs>
        <w:suppressAutoHyphens/>
        <w:rPr>
          <w:b/>
          <w:sz w:val="18"/>
          <w:szCs w:val="18"/>
        </w:rPr>
      </w:pPr>
    </w:p>
    <w:p w14:paraId="58A64BA6" w14:textId="77777777" w:rsidR="000C6E0E" w:rsidRPr="00FE39B8" w:rsidRDefault="000C6E0E" w:rsidP="000C6E0E">
      <w:pPr>
        <w:autoSpaceDE w:val="0"/>
        <w:autoSpaceDN w:val="0"/>
        <w:adjustRightInd w:val="0"/>
        <w:rPr>
          <w:rFonts w:cs="Arial"/>
          <w:b/>
          <w:color w:val="000000"/>
        </w:rPr>
        <w:sectPr w:rsidR="000C6E0E" w:rsidRPr="00FE39B8" w:rsidSect="00DE60C2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1300" w:right="850" w:bottom="1300" w:left="850" w:header="600" w:footer="600" w:gutter="0"/>
          <w:cols w:space="708"/>
          <w:docGrid w:linePitch="360"/>
        </w:sectPr>
      </w:pPr>
    </w:p>
    <w:p w14:paraId="65DA178B" w14:textId="5A54D9EC" w:rsidR="000C6E0E" w:rsidRPr="00D358B3" w:rsidRDefault="000C6E0E" w:rsidP="000C6E0E">
      <w:pPr>
        <w:pageBreakBefore/>
        <w:tabs>
          <w:tab w:val="left" w:pos="-720"/>
        </w:tabs>
        <w:suppressAutoHyphens/>
        <w:rPr>
          <w:rFonts w:cs="Arial"/>
          <w:b/>
          <w:szCs w:val="20"/>
        </w:rPr>
      </w:pPr>
      <w:r w:rsidRPr="00D358B3">
        <w:rPr>
          <w:rFonts w:cs="Arial"/>
          <w:b/>
          <w:szCs w:val="20"/>
        </w:rPr>
        <w:lastRenderedPageBreak/>
        <w:t>Person</w:t>
      </w:r>
      <w:r>
        <w:rPr>
          <w:rFonts w:cs="Arial"/>
          <w:b/>
          <w:szCs w:val="20"/>
        </w:rPr>
        <w:t xml:space="preserve"> Carrying</w:t>
      </w:r>
      <w:r w:rsidRPr="00D358B3">
        <w:rPr>
          <w:rFonts w:cs="Arial"/>
          <w:b/>
          <w:szCs w:val="20"/>
        </w:rPr>
        <w:t xml:space="preserve"> System Line Diagram</w:t>
      </w:r>
    </w:p>
    <w:p w14:paraId="7AC61C83" w14:textId="77777777" w:rsidR="000C6E0E" w:rsidRPr="00D358B3" w:rsidRDefault="000C6E0E" w:rsidP="000C6E0E">
      <w:pPr>
        <w:tabs>
          <w:tab w:val="left" w:pos="-720"/>
        </w:tabs>
        <w:suppressAutoHyphens/>
        <w:spacing w:before="120"/>
        <w:rPr>
          <w:rFonts w:cs="Arial"/>
          <w:szCs w:val="20"/>
        </w:rPr>
      </w:pPr>
      <w:r w:rsidRPr="00D358B3">
        <w:rPr>
          <w:rFonts w:cs="Arial"/>
          <w:b/>
          <w:noProof/>
          <w:szCs w:val="20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0BB24F4" wp14:editId="268563BB">
                <wp:simplePos x="0" y="0"/>
                <wp:positionH relativeFrom="column">
                  <wp:posOffset>-114300</wp:posOffset>
                </wp:positionH>
                <wp:positionV relativeFrom="paragraph">
                  <wp:posOffset>624840</wp:posOffset>
                </wp:positionV>
                <wp:extent cx="6057900" cy="4800600"/>
                <wp:effectExtent l="6350" t="0" r="12700" b="3810"/>
                <wp:wrapNone/>
                <wp:docPr id="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0" cy="4800600"/>
                          <a:chOff x="3417" y="2421"/>
                          <a:chExt cx="10440" cy="7954"/>
                        </a:xfrm>
                      </wpg:grpSpPr>
                      <wps:wsp>
                        <wps:cNvPr id="2" name="Line 5"/>
                        <wps:cNvCnPr>
                          <a:cxnSpLocks noChangeShapeType="1"/>
                        </wps:cNvCnPr>
                        <wps:spPr bwMode="auto">
                          <a:xfrm flipH="1">
                            <a:off x="4572" y="2685"/>
                            <a:ext cx="4122" cy="525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4572" y="7923"/>
                            <a:ext cx="3423" cy="189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3417" y="7621"/>
                            <a:ext cx="628" cy="2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3431" y="7923"/>
                            <a:ext cx="171" cy="1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4045" y="7907"/>
                            <a:ext cx="156" cy="1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1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045" y="7890"/>
                            <a:ext cx="513" cy="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Freeform 11"/>
                        <wps:cNvSpPr>
                          <a:spLocks/>
                        </wps:cNvSpPr>
                        <wps:spPr bwMode="auto">
                          <a:xfrm>
                            <a:off x="5114" y="6966"/>
                            <a:ext cx="228" cy="269"/>
                          </a:xfrm>
                          <a:custGeom>
                            <a:avLst/>
                            <a:gdLst>
                              <a:gd name="T0" fmla="*/ 0 w 16"/>
                              <a:gd name="T1" fmla="*/ 8 h 16"/>
                              <a:gd name="T2" fmla="*/ 8 w 16"/>
                              <a:gd name="T3" fmla="*/ 0 h 16"/>
                              <a:gd name="T4" fmla="*/ 16 w 16"/>
                              <a:gd name="T5" fmla="*/ 8 h 16"/>
                              <a:gd name="T6" fmla="*/ 8 w 16"/>
                              <a:gd name="T7" fmla="*/ 16 h 16"/>
                              <a:gd name="T8" fmla="*/ 0 w 16"/>
                              <a:gd name="T9" fmla="*/ 8 h 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" h="16">
                                <a:moveTo>
                                  <a:pt x="0" y="8"/>
                                </a:moveTo>
                                <a:lnTo>
                                  <a:pt x="8" y="0"/>
                                </a:lnTo>
                                <a:lnTo>
                                  <a:pt x="16" y="8"/>
                                </a:lnTo>
                                <a:lnTo>
                                  <a:pt x="8" y="16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2"/>
                        <wps:cNvSpPr>
                          <a:spLocks/>
                        </wps:cNvSpPr>
                        <wps:spPr bwMode="auto">
                          <a:xfrm>
                            <a:off x="5243" y="7235"/>
                            <a:ext cx="156" cy="168"/>
                          </a:xfrm>
                          <a:custGeom>
                            <a:avLst/>
                            <a:gdLst>
                              <a:gd name="T0" fmla="*/ 0 w 11"/>
                              <a:gd name="T1" fmla="*/ 0 h 10"/>
                              <a:gd name="T2" fmla="*/ 0 w 11"/>
                              <a:gd name="T3" fmla="*/ 10 h 10"/>
                              <a:gd name="T4" fmla="*/ 11 w 11"/>
                              <a:gd name="T5" fmla="*/ 2 h 10"/>
                              <a:gd name="T6" fmla="*/ 0 w 11"/>
                              <a:gd name="T7" fmla="*/ 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11" h="10"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  <a:lnTo>
                                  <a:pt x="11" y="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Line 13"/>
                        <wps:cNvCnPr>
                          <a:cxnSpLocks noChangeShapeType="1"/>
                        </wps:cNvCnPr>
                        <wps:spPr bwMode="auto">
                          <a:xfrm flipH="1">
                            <a:off x="5143" y="7403"/>
                            <a:ext cx="100" cy="2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5257" y="7420"/>
                            <a:ext cx="100" cy="20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5143" y="7604"/>
                            <a:ext cx="214" cy="26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6"/>
                        <wps:cNvSpPr>
                          <a:spLocks/>
                        </wps:cNvSpPr>
                        <wps:spPr bwMode="auto">
                          <a:xfrm>
                            <a:off x="5399" y="2886"/>
                            <a:ext cx="6447" cy="4802"/>
                          </a:xfrm>
                          <a:custGeom>
                            <a:avLst/>
                            <a:gdLst>
                              <a:gd name="T0" fmla="*/ 0 w 452"/>
                              <a:gd name="T1" fmla="*/ 260 h 286"/>
                              <a:gd name="T2" fmla="*/ 227 w 452"/>
                              <a:gd name="T3" fmla="*/ 0 h 286"/>
                              <a:gd name="T4" fmla="*/ 227 w 452"/>
                              <a:gd name="T5" fmla="*/ 286 h 286"/>
                              <a:gd name="T6" fmla="*/ 452 w 452"/>
                              <a:gd name="T7" fmla="*/ 286 h 2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452" h="286">
                                <a:moveTo>
                                  <a:pt x="0" y="260"/>
                                </a:moveTo>
                                <a:lnTo>
                                  <a:pt x="227" y="0"/>
                                </a:lnTo>
                                <a:lnTo>
                                  <a:pt x="227" y="286"/>
                                </a:lnTo>
                                <a:lnTo>
                                  <a:pt x="452" y="286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Oval 17"/>
                        <wps:cNvSpPr>
                          <a:spLocks noChangeArrowheads="1"/>
                        </wps:cNvSpPr>
                        <wps:spPr bwMode="auto">
                          <a:xfrm>
                            <a:off x="11803" y="7436"/>
                            <a:ext cx="343" cy="26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1875" y="7352"/>
                            <a:ext cx="670" cy="38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" name="Group 19"/>
                        <wpg:cNvGrpSpPr>
                          <a:grpSpLocks/>
                        </wpg:cNvGrpSpPr>
                        <wpg:grpSpPr bwMode="auto">
                          <a:xfrm>
                            <a:off x="12887" y="7487"/>
                            <a:ext cx="970" cy="503"/>
                            <a:chOff x="806" y="357"/>
                            <a:chExt cx="68" cy="30"/>
                          </a:xfrm>
                        </wpg:grpSpPr>
                        <wps:wsp>
                          <wps:cNvPr id="18" name="Rectangl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818" y="357"/>
                              <a:ext cx="56" cy="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Line 2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06" y="374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" name="Line 2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59" y="373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1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12559" y="7705"/>
                            <a:ext cx="49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Oval 24"/>
                        <wps:cNvSpPr>
                          <a:spLocks noChangeArrowheads="1"/>
                        </wps:cNvSpPr>
                        <wps:spPr bwMode="auto">
                          <a:xfrm>
                            <a:off x="7182" y="9317"/>
                            <a:ext cx="186" cy="20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25"/>
                        <wps:cNvSpPr>
                          <a:spLocks/>
                        </wps:cNvSpPr>
                        <wps:spPr bwMode="auto">
                          <a:xfrm>
                            <a:off x="7567" y="9518"/>
                            <a:ext cx="243" cy="235"/>
                          </a:xfrm>
                          <a:custGeom>
                            <a:avLst/>
                            <a:gdLst>
                              <a:gd name="T0" fmla="*/ 0 w 17"/>
                              <a:gd name="T1" fmla="*/ 8 h 14"/>
                              <a:gd name="T2" fmla="*/ 12 w 17"/>
                              <a:gd name="T3" fmla="*/ 14 h 14"/>
                              <a:gd name="T4" fmla="*/ 17 w 17"/>
                              <a:gd name="T5" fmla="*/ 6 h 14"/>
                              <a:gd name="T6" fmla="*/ 4 w 17"/>
                              <a:gd name="T7" fmla="*/ 0 h 14"/>
                              <a:gd name="T8" fmla="*/ 0 w 17"/>
                              <a:gd name="T9" fmla="*/ 8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" h="14">
                                <a:moveTo>
                                  <a:pt x="0" y="8"/>
                                </a:moveTo>
                                <a:lnTo>
                                  <a:pt x="12" y="14"/>
                                </a:lnTo>
                                <a:lnTo>
                                  <a:pt x="17" y="6"/>
                                </a:lnTo>
                                <a:lnTo>
                                  <a:pt x="4" y="0"/>
                                </a:lnTo>
                                <a:lnTo>
                                  <a:pt x="0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Line 2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624" y="9283"/>
                            <a:ext cx="114" cy="28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5" name="Group 27"/>
                        <wpg:cNvGrpSpPr>
                          <a:grpSpLocks/>
                        </wpg:cNvGrpSpPr>
                        <wpg:grpSpPr bwMode="auto">
                          <a:xfrm>
                            <a:off x="7853" y="9535"/>
                            <a:ext cx="969" cy="504"/>
                            <a:chOff x="806" y="357"/>
                            <a:chExt cx="68" cy="30"/>
                          </a:xfrm>
                        </wpg:grpSpPr>
                        <wps:wsp>
                          <wps:cNvPr id="26" name="Rectangle 28"/>
                          <wps:cNvSpPr>
                            <a:spLocks noChangeArrowheads="1"/>
                          </wps:cNvSpPr>
                          <wps:spPr bwMode="auto">
                            <a:xfrm>
                              <a:off x="818" y="357"/>
                              <a:ext cx="56" cy="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Line 2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06" y="374"/>
                              <a:ext cx="12" cy="1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" name="Line 30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859" y="373"/>
                              <a:ext cx="14" cy="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9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7410" y="9804"/>
                            <a:ext cx="371" cy="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4D1B0D" w14:textId="77777777" w:rsidR="000C6E0E" w:rsidRPr="00960D8C" w:rsidRDefault="000C6E0E" w:rsidP="000C6E0E">
                              <w:pPr>
                                <w:rPr>
                                  <w:b/>
                                </w:rPr>
                              </w:pPr>
                              <w:r w:rsidRPr="00960D8C">
                                <w:rPr>
                                  <w:b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4187" y="7352"/>
                            <a:ext cx="371" cy="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CD8344" w14:textId="77777777" w:rsidR="000C6E0E" w:rsidRPr="00960D8C" w:rsidRDefault="000C6E0E" w:rsidP="000C6E0E">
                              <w:pPr>
                                <w:rPr>
                                  <w:b/>
                                </w:rPr>
                              </w:pPr>
                              <w:r w:rsidRPr="00960D8C">
                                <w:rPr>
                                  <w:b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8637" y="2421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9EB131" w14:textId="77777777" w:rsidR="000C6E0E" w:rsidRPr="00960D8C" w:rsidRDefault="000C6E0E" w:rsidP="000C6E0E">
                              <w:pPr>
                                <w:rPr>
                                  <w:b/>
                                </w:rPr>
                              </w:pPr>
                              <w:r w:rsidRPr="00960D8C">
                                <w:rPr>
                                  <w:b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8238" y="7688"/>
                            <a:ext cx="385" cy="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5A8780" w14:textId="77777777" w:rsidR="000C6E0E" w:rsidRPr="00960D8C" w:rsidRDefault="000C6E0E" w:rsidP="000C6E0E">
                              <w:pPr>
                                <w:rPr>
                                  <w:b/>
                                </w:rPr>
                              </w:pPr>
                              <w:r w:rsidRPr="00960D8C">
                                <w:rPr>
                                  <w:b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12687" y="7352"/>
                            <a:ext cx="386" cy="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F0EAAE" w14:textId="77777777" w:rsidR="000C6E0E" w:rsidRPr="00960D8C" w:rsidRDefault="000C6E0E" w:rsidP="000C6E0E">
                              <w:pPr>
                                <w:rPr>
                                  <w:b/>
                                </w:rPr>
                              </w:pPr>
                              <w:r w:rsidRPr="00960D8C">
                                <w:rPr>
                                  <w:b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BB24F4" id="Group 4" o:spid="_x0000_s1026" style="position:absolute;margin-left:-9pt;margin-top:49.2pt;width:477pt;height:378pt;z-index:251658240" coordorigin="3417,2421" coordsize="10440,7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">
                <v:line id="Line 5" o:spid="_x0000_s1027" style="position:absolute;flip:x;visibility:visible;mso-wrap-style:square" from="4572,2685" to="8694,7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"/>
                <v:line id="Line 6" o:spid="_x0000_s1028" style="position:absolute;visibility:visible;mso-wrap-style:square" from="4572,7923" to="7995,98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SoxQAAANo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CeWLSoxQAAANoAAAAP&#10;AAAAAAAAAAAAAAAAAAcCAABkcnMvZG93bnJldi54bWxQSwUGAAAAAAMAAwC3AAAA+QIAAAAA&#10;"/>
                <v:rect id="Rectangle 7" o:spid="_x0000_s1029" style="position:absolute;left:3417;top:7621;width:628;height: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"/>
                <v:line id="Line 8" o:spid="_x0000_s1030" style="position:absolute;visibility:visible;mso-wrap-style:square" from="3431,7923" to="3602,8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"/>
                <v:line id="Line 9" o:spid="_x0000_s1031" style="position:absolute;visibility:visible;mso-wrap-style:square" from="4045,7907" to="4201,80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irfxQAAANo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"/>
                <v:line id="Line 10" o:spid="_x0000_s1032" style="position:absolute;flip:x y;visibility:visible;mso-wrap-style:square" from="4045,7890" to="4558,79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"/>
                <v:shape id="Freeform 11" o:spid="_x0000_s1033" style="position:absolute;left:5114;top:6966;width:228;height:269;visibility:visible;mso-wrap-style:square;v-text-anchor:top" coordsize="16,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" path="m,8l8,r8,8l8,16,,8xe">
                  <v:path arrowok="t" o:connecttype="custom" o:connectlocs="0,135;114,0;228,135;114,269;0,135" o:connectangles="0,0,0,0,0"/>
                </v:shape>
                <v:shape id="Freeform 12" o:spid="_x0000_s1034" style="position:absolute;left:5243;top:7235;width:156;height:168;visibility:visible;mso-wrap-style:square;v-text-anchor:top" coordsize="11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" path="m,l,10,11,2,,xe">
                  <v:path arrowok="t" o:connecttype="custom" o:connectlocs="0,0;0,168;156,34;0,0" o:connectangles="0,0,0,0"/>
                </v:shape>
                <v:line id="Line 13" o:spid="_x0000_s1035" style="position:absolute;flip:x;visibility:visible;mso-wrap-style:square" from="5143,7403" to="5243,76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"/>
                <v:line id="Line 14" o:spid="_x0000_s1036" style="position:absolute;visibility:visible;mso-wrap-style:square" from="5257,7420" to="5357,76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"/>
                <v:rect id="Rectangle 15" o:spid="_x0000_s1037" style="position:absolute;left:5143;top:7604;width:214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"/>
                <v:shape id="Freeform 16" o:spid="_x0000_s1038" style="position:absolute;left:5399;top:2886;width:6447;height:4802;visibility:visible;mso-wrap-style:square;v-text-anchor:top" coordsize="452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" path="m,260l227,r,286l452,286e" filled="f">
                  <v:path arrowok="t" o:connecttype="custom" o:connectlocs="0,4365;3238,0;3238,4802;6447,4802" o:connectangles="0,0,0,0"/>
                </v:shape>
                <v:oval id="Oval 17" o:spid="_x0000_s1039" style="position:absolute;left:11803;top:7436;width:343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"/>
                <v:rect id="Rectangle 18" o:spid="_x0000_s1040" style="position:absolute;left:11875;top:7352;width:670;height:3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"/>
                <v:group id="Group 19" o:spid="_x0000_s1041" style="position:absolute;left:12887;top:7487;width:970;height:503" coordorigin="806,357" coordsize="6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rect id="Rectangle 20" o:spid="_x0000_s1042" style="position:absolute;left:818;top:357;width:56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"/>
                  <v:line id="Line 21" o:spid="_x0000_s1043" style="position:absolute;flip:x;visibility:visible;mso-wrap-style:square" from="806,374" to="818,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"/>
                  <v:line id="Line 22" o:spid="_x0000_s1044" style="position:absolute;flip:x;visibility:visible;mso-wrap-style:square" from="859,373" to="873,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"/>
                </v:group>
                <v:line id="Line 23" o:spid="_x0000_s1045" style="position:absolute;visibility:visible;mso-wrap-style:square" from="12559,7705" to="13058,7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"/>
                <v:oval id="Oval 24" o:spid="_x0000_s1046" style="position:absolute;left:7182;top:9317;width:186;height: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"/>
                <v:shape id="Freeform 25" o:spid="_x0000_s1047" style="position:absolute;left:7567;top:9518;width:243;height:235;visibility:visible;mso-wrap-style:square;v-text-anchor:top" coordsize="17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" path="m,8r12,6l17,6,4,,,8xe">
                  <v:path arrowok="t" o:connecttype="custom" o:connectlocs="0,134;172,235;243,101;57,0;0,134" o:connectangles="0,0,0,0,0"/>
                </v:shape>
                <v:line id="Line 26" o:spid="_x0000_s1048" style="position:absolute;flip:x y;visibility:visible;mso-wrap-style:square" from="7624,9283" to="7738,956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"/>
                <v:group id="Group 27" o:spid="_x0000_s1049" style="position:absolute;left:7853;top:9535;width:969;height:504" coordorigin="806,357" coordsize="6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rect id="Rectangle 28" o:spid="_x0000_s1050" style="position:absolute;left:818;top:357;width:56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"/>
                  <v:line id="Line 29" o:spid="_x0000_s1051" style="position:absolute;flip:x;visibility:visible;mso-wrap-style:square" from="806,374" to="818,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"/>
                  <v:line id="Line 30" o:spid="_x0000_s1052" style="position:absolute;flip:x;visibility:visible;mso-wrap-style:square" from="859,373" to="873,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"/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1" o:spid="_x0000_s1053" type="#_x0000_t202" style="position:absolute;left:7410;top:9804;width:371;height: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574D1B0D" w14:textId="77777777" w:rsidR="000C6E0E" w:rsidRPr="00960D8C" w:rsidRDefault="000C6E0E" w:rsidP="000C6E0E">
                        <w:pPr>
                          <w:rPr>
                            <w:b/>
                          </w:rPr>
                        </w:pPr>
                        <w:r w:rsidRPr="00960D8C">
                          <w:rPr>
                            <w:b/>
                          </w:rPr>
                          <w:t>E</w:t>
                        </w:r>
                      </w:p>
                    </w:txbxContent>
                  </v:textbox>
                </v:shape>
                <v:shape id="Text Box 32" o:spid="_x0000_s1054" type="#_x0000_t202" style="position:absolute;left:4187;top:7352;width:371;height: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40CD8344" w14:textId="77777777" w:rsidR="000C6E0E" w:rsidRPr="00960D8C" w:rsidRDefault="000C6E0E" w:rsidP="000C6E0E">
                        <w:pPr>
                          <w:rPr>
                            <w:b/>
                          </w:rPr>
                        </w:pPr>
                        <w:r w:rsidRPr="00960D8C">
                          <w:rPr>
                            <w:b/>
                          </w:rPr>
                          <w:t>D</w:t>
                        </w:r>
                      </w:p>
                    </w:txbxContent>
                  </v:textbox>
                </v:shape>
                <v:shape id="Text Box 33" o:spid="_x0000_s1055" type="#_x0000_t202" style="position:absolute;left:8637;top:2421;width:5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14:paraId="379EB131" w14:textId="77777777" w:rsidR="000C6E0E" w:rsidRPr="00960D8C" w:rsidRDefault="000C6E0E" w:rsidP="000C6E0E">
                        <w:pPr>
                          <w:rPr>
                            <w:b/>
                          </w:rPr>
                        </w:pPr>
                        <w:r w:rsidRPr="00960D8C">
                          <w:rPr>
                            <w:b/>
                          </w:rPr>
                          <w:t>C</w:t>
                        </w:r>
                      </w:p>
                    </w:txbxContent>
                  </v:textbox>
                </v:shape>
                <v:shape id="Text Box 34" o:spid="_x0000_s1056" type="#_x0000_t202" style="position:absolute;left:8238;top:7688;width:385;height: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<v:textbox>
                    <w:txbxContent>
                      <w:p w14:paraId="545A8780" w14:textId="77777777" w:rsidR="000C6E0E" w:rsidRPr="00960D8C" w:rsidRDefault="000C6E0E" w:rsidP="000C6E0E">
                        <w:pPr>
                          <w:rPr>
                            <w:b/>
                          </w:rPr>
                        </w:pPr>
                        <w:r w:rsidRPr="00960D8C">
                          <w:rPr>
                            <w:b/>
                          </w:rPr>
                          <w:t>B</w:t>
                        </w:r>
                      </w:p>
                    </w:txbxContent>
                  </v:textbox>
                </v:shape>
                <v:shape id="Text Box 35" o:spid="_x0000_s1057" type="#_x0000_t202" style="position:absolute;left:12687;top:7352;width:386;height:5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<v:textbox>
                    <w:txbxContent>
                      <w:p w14:paraId="7FF0EAAE" w14:textId="77777777" w:rsidR="000C6E0E" w:rsidRPr="00960D8C" w:rsidRDefault="000C6E0E" w:rsidP="000C6E0E">
                        <w:pPr>
                          <w:rPr>
                            <w:b/>
                          </w:rPr>
                        </w:pPr>
                        <w:r w:rsidRPr="00960D8C">
                          <w:rPr>
                            <w:b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358B3">
        <w:rPr>
          <w:rFonts w:cs="Arial"/>
          <w:szCs w:val="20"/>
        </w:rPr>
        <w:t>For each of the points labelled below, please state in the tables the lifting equipment / accessories to be used.</w:t>
      </w:r>
    </w:p>
    <w:p w14:paraId="1D40D8CF" w14:textId="77777777" w:rsidR="000C6E0E" w:rsidRDefault="000C6E0E" w:rsidP="000C6E0E">
      <w:pPr>
        <w:autoSpaceDE w:val="0"/>
        <w:autoSpaceDN w:val="0"/>
        <w:adjustRightInd w:val="0"/>
        <w:spacing w:after="80"/>
        <w:jc w:val="right"/>
        <w:rPr>
          <w:rFonts w:cs="Arial"/>
          <w:b/>
          <w:color w:val="C00000"/>
          <w:szCs w:val="20"/>
        </w:rPr>
      </w:pPr>
    </w:p>
    <w:p w14:paraId="5BCA438E" w14:textId="77777777" w:rsidR="000C6E0E" w:rsidRDefault="000C6E0E" w:rsidP="000C6E0E">
      <w:pPr>
        <w:autoSpaceDE w:val="0"/>
        <w:autoSpaceDN w:val="0"/>
        <w:adjustRightInd w:val="0"/>
        <w:spacing w:after="80"/>
        <w:jc w:val="right"/>
        <w:rPr>
          <w:rFonts w:cs="Arial"/>
          <w:b/>
          <w:color w:val="C00000"/>
          <w:szCs w:val="20"/>
        </w:rPr>
      </w:pPr>
    </w:p>
    <w:p w14:paraId="798E8DED" w14:textId="77777777" w:rsidR="000C6E0E" w:rsidRDefault="000C6E0E" w:rsidP="000C6E0E">
      <w:pPr>
        <w:autoSpaceDE w:val="0"/>
        <w:autoSpaceDN w:val="0"/>
        <w:adjustRightInd w:val="0"/>
        <w:spacing w:after="80"/>
        <w:jc w:val="right"/>
        <w:rPr>
          <w:rFonts w:cs="Arial"/>
          <w:b/>
          <w:color w:val="C00000"/>
          <w:szCs w:val="20"/>
        </w:rPr>
      </w:pPr>
    </w:p>
    <w:p w14:paraId="6CE7BA27" w14:textId="77777777" w:rsidR="000C6E0E" w:rsidRDefault="000C6E0E" w:rsidP="000C6E0E">
      <w:pPr>
        <w:autoSpaceDE w:val="0"/>
        <w:autoSpaceDN w:val="0"/>
        <w:adjustRightInd w:val="0"/>
        <w:spacing w:after="80"/>
        <w:jc w:val="right"/>
        <w:rPr>
          <w:rFonts w:cs="Arial"/>
          <w:b/>
          <w:color w:val="C00000"/>
          <w:szCs w:val="20"/>
        </w:rPr>
      </w:pPr>
    </w:p>
    <w:p w14:paraId="10DD4A28" w14:textId="77777777" w:rsidR="000C6E0E" w:rsidRDefault="000C6E0E" w:rsidP="000C6E0E">
      <w:pPr>
        <w:autoSpaceDE w:val="0"/>
        <w:autoSpaceDN w:val="0"/>
        <w:adjustRightInd w:val="0"/>
        <w:spacing w:after="80"/>
        <w:jc w:val="right"/>
        <w:rPr>
          <w:rFonts w:cs="Arial"/>
          <w:b/>
          <w:color w:val="C00000"/>
          <w:szCs w:val="20"/>
        </w:rPr>
      </w:pPr>
    </w:p>
    <w:p w14:paraId="147287DF" w14:textId="77777777" w:rsidR="000C6E0E" w:rsidRDefault="000C6E0E" w:rsidP="000C6E0E">
      <w:pPr>
        <w:autoSpaceDE w:val="0"/>
        <w:autoSpaceDN w:val="0"/>
        <w:adjustRightInd w:val="0"/>
        <w:spacing w:after="80"/>
        <w:jc w:val="right"/>
        <w:rPr>
          <w:rFonts w:cs="Arial"/>
          <w:b/>
          <w:color w:val="C00000"/>
          <w:szCs w:val="20"/>
        </w:rPr>
      </w:pPr>
    </w:p>
    <w:p w14:paraId="08D3375A" w14:textId="77777777" w:rsidR="000C6E0E" w:rsidRDefault="000C6E0E" w:rsidP="000C6E0E">
      <w:pPr>
        <w:autoSpaceDE w:val="0"/>
        <w:autoSpaceDN w:val="0"/>
        <w:adjustRightInd w:val="0"/>
        <w:spacing w:after="80"/>
        <w:jc w:val="right"/>
        <w:rPr>
          <w:rFonts w:cs="Arial"/>
          <w:b/>
          <w:color w:val="C00000"/>
          <w:szCs w:val="20"/>
        </w:rPr>
      </w:pPr>
    </w:p>
    <w:p w14:paraId="29FF3A29" w14:textId="77777777" w:rsidR="000C6E0E" w:rsidRDefault="000C6E0E" w:rsidP="000C6E0E">
      <w:pPr>
        <w:autoSpaceDE w:val="0"/>
        <w:autoSpaceDN w:val="0"/>
        <w:adjustRightInd w:val="0"/>
        <w:spacing w:after="80"/>
        <w:jc w:val="right"/>
        <w:rPr>
          <w:rFonts w:cs="Arial"/>
          <w:b/>
          <w:color w:val="C00000"/>
          <w:szCs w:val="20"/>
        </w:rPr>
      </w:pPr>
    </w:p>
    <w:p w14:paraId="3F66EECB" w14:textId="77777777" w:rsidR="000C6E0E" w:rsidRDefault="000C6E0E" w:rsidP="000C6E0E">
      <w:pPr>
        <w:autoSpaceDE w:val="0"/>
        <w:autoSpaceDN w:val="0"/>
        <w:adjustRightInd w:val="0"/>
        <w:spacing w:after="80"/>
        <w:jc w:val="right"/>
        <w:rPr>
          <w:rFonts w:cs="Arial"/>
          <w:b/>
          <w:color w:val="C00000"/>
          <w:szCs w:val="20"/>
        </w:rPr>
      </w:pPr>
    </w:p>
    <w:p w14:paraId="6AE3A88D" w14:textId="77777777" w:rsidR="000C6E0E" w:rsidRDefault="000C6E0E" w:rsidP="000C6E0E">
      <w:pPr>
        <w:autoSpaceDE w:val="0"/>
        <w:autoSpaceDN w:val="0"/>
        <w:adjustRightInd w:val="0"/>
        <w:spacing w:after="80"/>
        <w:jc w:val="right"/>
        <w:rPr>
          <w:rFonts w:cs="Arial"/>
          <w:b/>
          <w:color w:val="C00000"/>
          <w:szCs w:val="20"/>
        </w:rPr>
      </w:pPr>
    </w:p>
    <w:p w14:paraId="3AC61C03" w14:textId="77777777" w:rsidR="000C6E0E" w:rsidRDefault="000C6E0E" w:rsidP="000C6E0E">
      <w:pPr>
        <w:autoSpaceDE w:val="0"/>
        <w:autoSpaceDN w:val="0"/>
        <w:adjustRightInd w:val="0"/>
        <w:spacing w:after="80"/>
        <w:jc w:val="right"/>
        <w:rPr>
          <w:rFonts w:cs="Arial"/>
          <w:b/>
          <w:color w:val="C00000"/>
          <w:szCs w:val="20"/>
        </w:rPr>
      </w:pPr>
    </w:p>
    <w:p w14:paraId="5D2D836B" w14:textId="77777777" w:rsidR="000C6E0E" w:rsidRDefault="000C6E0E" w:rsidP="000C6E0E">
      <w:pPr>
        <w:autoSpaceDE w:val="0"/>
        <w:autoSpaceDN w:val="0"/>
        <w:adjustRightInd w:val="0"/>
        <w:spacing w:after="80"/>
        <w:jc w:val="right"/>
        <w:rPr>
          <w:rFonts w:cs="Arial"/>
          <w:b/>
          <w:color w:val="C00000"/>
          <w:szCs w:val="20"/>
        </w:rPr>
      </w:pPr>
    </w:p>
    <w:p w14:paraId="36178207" w14:textId="77777777" w:rsidR="000C6E0E" w:rsidRDefault="000C6E0E" w:rsidP="000C6E0E">
      <w:pPr>
        <w:autoSpaceDE w:val="0"/>
        <w:autoSpaceDN w:val="0"/>
        <w:adjustRightInd w:val="0"/>
        <w:spacing w:after="80"/>
        <w:jc w:val="right"/>
        <w:rPr>
          <w:rFonts w:cs="Arial"/>
          <w:b/>
          <w:color w:val="C00000"/>
          <w:szCs w:val="20"/>
        </w:rPr>
      </w:pPr>
    </w:p>
    <w:p w14:paraId="3EE41E6F" w14:textId="77777777" w:rsidR="000C6E0E" w:rsidRDefault="000C6E0E" w:rsidP="000C6E0E">
      <w:pPr>
        <w:autoSpaceDE w:val="0"/>
        <w:autoSpaceDN w:val="0"/>
        <w:adjustRightInd w:val="0"/>
        <w:spacing w:after="80"/>
        <w:jc w:val="right"/>
        <w:rPr>
          <w:rFonts w:cs="Arial"/>
          <w:b/>
          <w:color w:val="C00000"/>
          <w:szCs w:val="20"/>
        </w:rPr>
      </w:pPr>
    </w:p>
    <w:p w14:paraId="507064A3" w14:textId="77777777" w:rsidR="000C6E0E" w:rsidRDefault="000C6E0E" w:rsidP="000C6E0E">
      <w:pPr>
        <w:autoSpaceDE w:val="0"/>
        <w:autoSpaceDN w:val="0"/>
        <w:adjustRightInd w:val="0"/>
        <w:spacing w:after="80"/>
        <w:jc w:val="right"/>
        <w:rPr>
          <w:rFonts w:cs="Arial"/>
          <w:b/>
          <w:color w:val="C00000"/>
          <w:szCs w:val="20"/>
        </w:rPr>
      </w:pPr>
    </w:p>
    <w:p w14:paraId="02D192AA" w14:textId="77777777" w:rsidR="000C6E0E" w:rsidRDefault="000C6E0E" w:rsidP="000C6E0E">
      <w:pPr>
        <w:autoSpaceDE w:val="0"/>
        <w:autoSpaceDN w:val="0"/>
        <w:adjustRightInd w:val="0"/>
        <w:spacing w:after="80"/>
        <w:jc w:val="right"/>
        <w:rPr>
          <w:rFonts w:cs="Arial"/>
          <w:b/>
          <w:color w:val="C00000"/>
          <w:szCs w:val="20"/>
        </w:rPr>
      </w:pPr>
    </w:p>
    <w:p w14:paraId="3CF4483E" w14:textId="77777777" w:rsidR="000C6E0E" w:rsidRDefault="000C6E0E" w:rsidP="000C6E0E">
      <w:pPr>
        <w:autoSpaceDE w:val="0"/>
        <w:autoSpaceDN w:val="0"/>
        <w:adjustRightInd w:val="0"/>
        <w:spacing w:after="80"/>
        <w:jc w:val="right"/>
        <w:rPr>
          <w:rFonts w:cs="Arial"/>
          <w:b/>
          <w:color w:val="C00000"/>
          <w:szCs w:val="20"/>
        </w:rPr>
      </w:pPr>
    </w:p>
    <w:p w14:paraId="02844D1E" w14:textId="77777777" w:rsidR="000C6E0E" w:rsidRDefault="000C6E0E" w:rsidP="000C6E0E">
      <w:pPr>
        <w:autoSpaceDE w:val="0"/>
        <w:autoSpaceDN w:val="0"/>
        <w:adjustRightInd w:val="0"/>
        <w:spacing w:after="80"/>
        <w:jc w:val="right"/>
        <w:rPr>
          <w:rFonts w:cs="Arial"/>
          <w:b/>
          <w:color w:val="C00000"/>
          <w:szCs w:val="20"/>
        </w:rPr>
      </w:pPr>
    </w:p>
    <w:p w14:paraId="288F332B" w14:textId="77777777" w:rsidR="000C6E0E" w:rsidRDefault="000C6E0E" w:rsidP="000C6E0E">
      <w:pPr>
        <w:autoSpaceDE w:val="0"/>
        <w:autoSpaceDN w:val="0"/>
        <w:adjustRightInd w:val="0"/>
        <w:spacing w:after="80"/>
        <w:jc w:val="right"/>
        <w:rPr>
          <w:rFonts w:cs="Arial"/>
          <w:b/>
          <w:color w:val="C00000"/>
          <w:szCs w:val="20"/>
        </w:rPr>
      </w:pPr>
    </w:p>
    <w:p w14:paraId="18AAC61A" w14:textId="77777777" w:rsidR="000C6E0E" w:rsidRDefault="000C6E0E" w:rsidP="000C6E0E">
      <w:pPr>
        <w:autoSpaceDE w:val="0"/>
        <w:autoSpaceDN w:val="0"/>
        <w:adjustRightInd w:val="0"/>
        <w:spacing w:after="80"/>
        <w:jc w:val="right"/>
        <w:rPr>
          <w:rFonts w:cs="Arial"/>
          <w:b/>
          <w:color w:val="C00000"/>
          <w:szCs w:val="20"/>
        </w:rPr>
      </w:pPr>
    </w:p>
    <w:p w14:paraId="6A7E96E1" w14:textId="77777777" w:rsidR="000C6E0E" w:rsidRDefault="000C6E0E" w:rsidP="000C6E0E">
      <w:pPr>
        <w:autoSpaceDE w:val="0"/>
        <w:autoSpaceDN w:val="0"/>
        <w:adjustRightInd w:val="0"/>
        <w:spacing w:after="80"/>
        <w:jc w:val="right"/>
        <w:rPr>
          <w:rFonts w:cs="Arial"/>
          <w:b/>
          <w:color w:val="C00000"/>
          <w:szCs w:val="20"/>
        </w:rPr>
      </w:pPr>
    </w:p>
    <w:p w14:paraId="156F21DD" w14:textId="77777777" w:rsidR="000C6E0E" w:rsidRDefault="000C6E0E" w:rsidP="000C6E0E">
      <w:pPr>
        <w:autoSpaceDE w:val="0"/>
        <w:autoSpaceDN w:val="0"/>
        <w:adjustRightInd w:val="0"/>
        <w:spacing w:after="80"/>
        <w:jc w:val="right"/>
        <w:rPr>
          <w:rFonts w:cs="Arial"/>
          <w:b/>
          <w:color w:val="C00000"/>
          <w:szCs w:val="20"/>
        </w:rPr>
      </w:pPr>
    </w:p>
    <w:p w14:paraId="6372D2E1" w14:textId="77777777" w:rsidR="000C6E0E" w:rsidRDefault="000C6E0E" w:rsidP="000C6E0E">
      <w:pPr>
        <w:autoSpaceDE w:val="0"/>
        <w:autoSpaceDN w:val="0"/>
        <w:adjustRightInd w:val="0"/>
        <w:spacing w:after="80"/>
        <w:jc w:val="right"/>
        <w:rPr>
          <w:rFonts w:cs="Arial"/>
          <w:b/>
          <w:color w:val="C00000"/>
          <w:szCs w:val="20"/>
        </w:rPr>
      </w:pPr>
    </w:p>
    <w:p w14:paraId="4710F966" w14:textId="77777777" w:rsidR="000C6E0E" w:rsidRDefault="000C6E0E" w:rsidP="000C6E0E">
      <w:pPr>
        <w:autoSpaceDE w:val="0"/>
        <w:autoSpaceDN w:val="0"/>
        <w:adjustRightInd w:val="0"/>
        <w:spacing w:after="80"/>
        <w:jc w:val="right"/>
        <w:rPr>
          <w:rFonts w:cs="Arial"/>
          <w:b/>
          <w:color w:val="C00000"/>
          <w:szCs w:val="20"/>
        </w:rPr>
      </w:pPr>
    </w:p>
    <w:p w14:paraId="713C9AF7" w14:textId="77777777" w:rsidR="000C6E0E" w:rsidRDefault="000C6E0E" w:rsidP="000C6E0E">
      <w:pPr>
        <w:autoSpaceDE w:val="0"/>
        <w:autoSpaceDN w:val="0"/>
        <w:adjustRightInd w:val="0"/>
        <w:spacing w:after="80"/>
        <w:jc w:val="right"/>
        <w:rPr>
          <w:rFonts w:cs="Arial"/>
          <w:b/>
          <w:color w:val="C00000"/>
          <w:szCs w:val="20"/>
        </w:rPr>
      </w:pPr>
    </w:p>
    <w:p w14:paraId="3D11D890" w14:textId="77777777" w:rsidR="000C6E0E" w:rsidRDefault="000C6E0E" w:rsidP="000C6E0E">
      <w:pPr>
        <w:autoSpaceDE w:val="0"/>
        <w:autoSpaceDN w:val="0"/>
        <w:adjustRightInd w:val="0"/>
        <w:spacing w:after="80"/>
        <w:jc w:val="right"/>
        <w:rPr>
          <w:rFonts w:cs="Arial"/>
          <w:b/>
          <w:color w:val="C00000"/>
          <w:szCs w:val="20"/>
        </w:rPr>
      </w:pPr>
    </w:p>
    <w:p w14:paraId="70ADD644" w14:textId="77777777" w:rsidR="000C6E0E" w:rsidRDefault="000C6E0E" w:rsidP="000C6E0E">
      <w:pPr>
        <w:autoSpaceDE w:val="0"/>
        <w:autoSpaceDN w:val="0"/>
        <w:adjustRightInd w:val="0"/>
        <w:spacing w:after="80"/>
        <w:jc w:val="right"/>
        <w:rPr>
          <w:rFonts w:cs="Arial"/>
          <w:b/>
          <w:color w:val="C00000"/>
          <w:szCs w:val="20"/>
        </w:rPr>
      </w:pPr>
    </w:p>
    <w:p w14:paraId="5801D341" w14:textId="77777777" w:rsidR="000C6E0E" w:rsidRDefault="000C6E0E" w:rsidP="000C6E0E">
      <w:pPr>
        <w:autoSpaceDE w:val="0"/>
        <w:autoSpaceDN w:val="0"/>
        <w:adjustRightInd w:val="0"/>
        <w:spacing w:after="80"/>
        <w:jc w:val="right"/>
        <w:rPr>
          <w:rFonts w:cs="Arial"/>
          <w:b/>
          <w:color w:val="C00000"/>
          <w:szCs w:val="20"/>
        </w:rPr>
      </w:pPr>
    </w:p>
    <w:p w14:paraId="59125BD3" w14:textId="77777777" w:rsidR="000C6E0E" w:rsidRDefault="000C6E0E" w:rsidP="000C6E0E">
      <w:pPr>
        <w:autoSpaceDE w:val="0"/>
        <w:autoSpaceDN w:val="0"/>
        <w:adjustRightInd w:val="0"/>
        <w:spacing w:after="80"/>
        <w:jc w:val="right"/>
        <w:rPr>
          <w:rFonts w:cs="Arial"/>
          <w:b/>
          <w:color w:val="C00000"/>
          <w:szCs w:val="20"/>
        </w:rPr>
      </w:pPr>
    </w:p>
    <w:p w14:paraId="3059871E" w14:textId="77777777" w:rsidR="000C6E0E" w:rsidRDefault="000C6E0E" w:rsidP="000C6E0E">
      <w:pPr>
        <w:autoSpaceDE w:val="0"/>
        <w:autoSpaceDN w:val="0"/>
        <w:adjustRightInd w:val="0"/>
        <w:spacing w:after="80"/>
        <w:jc w:val="right"/>
        <w:rPr>
          <w:rFonts w:cs="Arial"/>
          <w:b/>
          <w:color w:val="C00000"/>
          <w:szCs w:val="20"/>
        </w:rPr>
      </w:pPr>
    </w:p>
    <w:p w14:paraId="75A15F17" w14:textId="77777777" w:rsidR="000C6E0E" w:rsidRDefault="000C6E0E" w:rsidP="000C6E0E">
      <w:pPr>
        <w:autoSpaceDE w:val="0"/>
        <w:autoSpaceDN w:val="0"/>
        <w:adjustRightInd w:val="0"/>
        <w:spacing w:after="80"/>
        <w:jc w:val="right"/>
        <w:rPr>
          <w:rFonts w:cs="Arial"/>
          <w:b/>
          <w:color w:val="C00000"/>
          <w:szCs w:val="20"/>
        </w:rPr>
      </w:pPr>
    </w:p>
    <w:p w14:paraId="4AC9E35A" w14:textId="77777777" w:rsidR="000C6E0E" w:rsidRDefault="000C6E0E" w:rsidP="000C6E0E">
      <w:pPr>
        <w:autoSpaceDE w:val="0"/>
        <w:autoSpaceDN w:val="0"/>
        <w:adjustRightInd w:val="0"/>
        <w:spacing w:after="80"/>
        <w:jc w:val="right"/>
        <w:rPr>
          <w:rFonts w:cs="Arial"/>
          <w:b/>
          <w:color w:val="C00000"/>
          <w:szCs w:val="20"/>
        </w:rPr>
      </w:pPr>
    </w:p>
    <w:p w14:paraId="3E23C00C" w14:textId="77777777" w:rsidR="000C6E0E" w:rsidRDefault="000C6E0E" w:rsidP="000C6E0E">
      <w:pPr>
        <w:autoSpaceDE w:val="0"/>
        <w:autoSpaceDN w:val="0"/>
        <w:adjustRightInd w:val="0"/>
        <w:spacing w:after="80"/>
        <w:jc w:val="right"/>
        <w:rPr>
          <w:rFonts w:cs="Arial"/>
          <w:b/>
          <w:color w:val="C00000"/>
          <w:szCs w:val="20"/>
        </w:rPr>
      </w:pPr>
    </w:p>
    <w:p w14:paraId="7C8B69B7" w14:textId="77777777" w:rsidR="000C6E0E" w:rsidRDefault="000C6E0E" w:rsidP="000C6E0E">
      <w:pPr>
        <w:autoSpaceDE w:val="0"/>
        <w:autoSpaceDN w:val="0"/>
        <w:adjustRightInd w:val="0"/>
        <w:spacing w:after="80"/>
        <w:jc w:val="right"/>
        <w:rPr>
          <w:rFonts w:cs="Arial"/>
          <w:b/>
          <w:color w:val="C00000"/>
          <w:szCs w:val="20"/>
        </w:rPr>
      </w:pPr>
    </w:p>
    <w:p w14:paraId="0B639E20" w14:textId="77777777" w:rsidR="000C6E0E" w:rsidRDefault="000C6E0E" w:rsidP="000C6E0E">
      <w:pPr>
        <w:autoSpaceDE w:val="0"/>
        <w:autoSpaceDN w:val="0"/>
        <w:adjustRightInd w:val="0"/>
        <w:spacing w:after="80"/>
        <w:jc w:val="right"/>
        <w:rPr>
          <w:rFonts w:cs="Arial"/>
          <w:b/>
          <w:color w:val="C00000"/>
          <w:szCs w:val="20"/>
        </w:rPr>
      </w:pPr>
    </w:p>
    <w:p w14:paraId="07B5E2DB" w14:textId="77777777" w:rsidR="000C6E0E" w:rsidRDefault="000C6E0E" w:rsidP="000C6E0E">
      <w:pPr>
        <w:autoSpaceDE w:val="0"/>
        <w:autoSpaceDN w:val="0"/>
        <w:adjustRightInd w:val="0"/>
        <w:spacing w:after="80"/>
        <w:jc w:val="right"/>
        <w:rPr>
          <w:rFonts w:cs="Arial"/>
          <w:b/>
          <w:color w:val="C00000"/>
          <w:szCs w:val="20"/>
        </w:rPr>
      </w:pPr>
    </w:p>
    <w:p w14:paraId="67CCABFF" w14:textId="77777777" w:rsidR="000C6E0E" w:rsidRDefault="000C6E0E" w:rsidP="000C6E0E">
      <w:pPr>
        <w:autoSpaceDE w:val="0"/>
        <w:autoSpaceDN w:val="0"/>
        <w:adjustRightInd w:val="0"/>
        <w:spacing w:after="80"/>
        <w:jc w:val="right"/>
        <w:rPr>
          <w:rFonts w:cs="Arial"/>
          <w:b/>
          <w:color w:val="C00000"/>
          <w:szCs w:val="20"/>
        </w:rPr>
      </w:pPr>
    </w:p>
    <w:p w14:paraId="31EF3792" w14:textId="77777777" w:rsidR="000C6E0E" w:rsidRDefault="000C6E0E" w:rsidP="000C6E0E">
      <w:pPr>
        <w:autoSpaceDE w:val="0"/>
        <w:autoSpaceDN w:val="0"/>
        <w:adjustRightInd w:val="0"/>
        <w:spacing w:after="80"/>
        <w:jc w:val="right"/>
        <w:rPr>
          <w:rFonts w:cs="Arial"/>
          <w:b/>
          <w:color w:val="C00000"/>
          <w:szCs w:val="20"/>
        </w:rPr>
      </w:pPr>
    </w:p>
    <w:p w14:paraId="41339F06" w14:textId="77777777" w:rsidR="000C6E0E" w:rsidRDefault="000C6E0E" w:rsidP="000C6E0E">
      <w:pPr>
        <w:autoSpaceDE w:val="0"/>
        <w:autoSpaceDN w:val="0"/>
        <w:adjustRightInd w:val="0"/>
        <w:spacing w:after="80"/>
        <w:jc w:val="right"/>
        <w:rPr>
          <w:rFonts w:cs="Arial"/>
          <w:b/>
          <w:color w:val="C00000"/>
          <w:szCs w:val="20"/>
        </w:rPr>
      </w:pPr>
    </w:p>
    <w:p w14:paraId="746891DA" w14:textId="77777777" w:rsidR="000C6E0E" w:rsidRDefault="000C6E0E" w:rsidP="000C6E0E">
      <w:pPr>
        <w:autoSpaceDE w:val="0"/>
        <w:autoSpaceDN w:val="0"/>
        <w:adjustRightInd w:val="0"/>
        <w:spacing w:after="80"/>
        <w:jc w:val="right"/>
        <w:rPr>
          <w:rFonts w:cs="Arial"/>
          <w:b/>
          <w:color w:val="C00000"/>
          <w:szCs w:val="20"/>
        </w:rPr>
      </w:pPr>
    </w:p>
    <w:p w14:paraId="6AB04EE1" w14:textId="77777777" w:rsidR="000C6E0E" w:rsidRDefault="000C6E0E" w:rsidP="000C6E0E">
      <w:pPr>
        <w:autoSpaceDE w:val="0"/>
        <w:autoSpaceDN w:val="0"/>
        <w:adjustRightInd w:val="0"/>
        <w:spacing w:after="80"/>
        <w:jc w:val="right"/>
        <w:rPr>
          <w:rFonts w:cs="Arial"/>
          <w:b/>
          <w:color w:val="C00000"/>
          <w:szCs w:val="20"/>
        </w:rPr>
      </w:pPr>
    </w:p>
    <w:p w14:paraId="08CF0328" w14:textId="77777777" w:rsidR="000C6E0E" w:rsidRDefault="000C6E0E" w:rsidP="000C6E0E">
      <w:pPr>
        <w:autoSpaceDE w:val="0"/>
        <w:autoSpaceDN w:val="0"/>
        <w:adjustRightInd w:val="0"/>
        <w:spacing w:after="80"/>
        <w:jc w:val="right"/>
        <w:rPr>
          <w:rFonts w:cs="Arial"/>
          <w:b/>
          <w:color w:val="C00000"/>
          <w:szCs w:val="20"/>
        </w:rPr>
      </w:pPr>
    </w:p>
    <w:p w14:paraId="08B8BAD9" w14:textId="77777777" w:rsidR="000C6E0E" w:rsidRDefault="000C6E0E" w:rsidP="000C6E0E">
      <w:pPr>
        <w:autoSpaceDE w:val="0"/>
        <w:autoSpaceDN w:val="0"/>
        <w:adjustRightInd w:val="0"/>
        <w:spacing w:after="80"/>
        <w:jc w:val="right"/>
        <w:rPr>
          <w:rFonts w:cs="Arial"/>
          <w:b/>
          <w:color w:val="C00000"/>
          <w:szCs w:val="20"/>
        </w:rPr>
      </w:pPr>
    </w:p>
    <w:p w14:paraId="31E4DBD8" w14:textId="77777777" w:rsidR="000C6E0E" w:rsidRDefault="000C6E0E" w:rsidP="000C6E0E">
      <w:pPr>
        <w:autoSpaceDE w:val="0"/>
        <w:autoSpaceDN w:val="0"/>
        <w:adjustRightInd w:val="0"/>
        <w:spacing w:after="80"/>
        <w:jc w:val="right"/>
        <w:rPr>
          <w:rFonts w:cs="Arial"/>
          <w:b/>
          <w:color w:val="C00000"/>
          <w:szCs w:val="20"/>
        </w:rPr>
      </w:pPr>
    </w:p>
    <w:p w14:paraId="33D2AC1C" w14:textId="77777777" w:rsidR="000C6E0E" w:rsidRPr="00D358B3" w:rsidRDefault="000C6E0E" w:rsidP="000C6E0E">
      <w:pPr>
        <w:pageBreakBefore/>
        <w:tabs>
          <w:tab w:val="left" w:pos="-720"/>
        </w:tabs>
        <w:suppressAutoHyphens/>
        <w:spacing w:before="120" w:after="60"/>
        <w:rPr>
          <w:rFonts w:cs="Arial"/>
          <w:b/>
          <w:szCs w:val="20"/>
        </w:rPr>
      </w:pPr>
      <w:r w:rsidRPr="00D358B3">
        <w:rPr>
          <w:rFonts w:cs="Arial"/>
          <w:b/>
          <w:szCs w:val="20"/>
        </w:rPr>
        <w:lastRenderedPageBreak/>
        <w:t>Equipment Inspection Schedules</w:t>
      </w:r>
    </w:p>
    <w:p w14:paraId="34218251" w14:textId="77777777" w:rsidR="000C6E0E" w:rsidRPr="00D358B3" w:rsidRDefault="000C6E0E" w:rsidP="000C6E0E">
      <w:pPr>
        <w:widowControl w:val="0"/>
        <w:tabs>
          <w:tab w:val="left" w:pos="-720"/>
        </w:tabs>
        <w:suppressAutoHyphens/>
        <w:spacing w:before="120"/>
        <w:rPr>
          <w:rFonts w:cs="Arial"/>
          <w:b/>
          <w:szCs w:val="20"/>
        </w:rPr>
      </w:pPr>
      <w:r w:rsidRPr="00D358B3">
        <w:rPr>
          <w:rFonts w:cs="Arial"/>
          <w:b/>
          <w:szCs w:val="20"/>
        </w:rPr>
        <w:t>Location A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08"/>
        <w:gridCol w:w="1526"/>
        <w:gridCol w:w="1694"/>
        <w:gridCol w:w="1917"/>
        <w:gridCol w:w="1632"/>
        <w:gridCol w:w="1340"/>
      </w:tblGrid>
      <w:tr w:rsidR="00211FA3" w:rsidRPr="00D358B3" w14:paraId="76F736E4" w14:textId="799405B7" w:rsidTr="00211FA3">
        <w:trPr>
          <w:trHeight w:val="287"/>
        </w:trPr>
        <w:tc>
          <w:tcPr>
            <w:tcW w:w="1508" w:type="dxa"/>
            <w:shd w:val="clear" w:color="auto" w:fill="auto"/>
            <w:vAlign w:val="center"/>
          </w:tcPr>
          <w:p w14:paraId="04913698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jc w:val="center"/>
              <w:rPr>
                <w:rFonts w:cs="Arial"/>
                <w:b/>
                <w:szCs w:val="20"/>
              </w:rPr>
            </w:pPr>
            <w:r w:rsidRPr="00D358B3">
              <w:rPr>
                <w:rFonts w:cs="Arial"/>
                <w:b/>
                <w:bCs/>
                <w:szCs w:val="20"/>
              </w:rPr>
              <w:t>Item</w:t>
            </w:r>
          </w:p>
        </w:tc>
        <w:tc>
          <w:tcPr>
            <w:tcW w:w="1526" w:type="dxa"/>
            <w:shd w:val="clear" w:color="auto" w:fill="auto"/>
            <w:vAlign w:val="center"/>
          </w:tcPr>
          <w:p w14:paraId="51E81E8A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jc w:val="center"/>
              <w:rPr>
                <w:rFonts w:cs="Arial"/>
                <w:b/>
                <w:szCs w:val="20"/>
              </w:rPr>
            </w:pPr>
            <w:r w:rsidRPr="00D358B3">
              <w:rPr>
                <w:rFonts w:cs="Arial"/>
                <w:b/>
                <w:szCs w:val="20"/>
              </w:rPr>
              <w:t>SWL</w:t>
            </w:r>
          </w:p>
        </w:tc>
        <w:tc>
          <w:tcPr>
            <w:tcW w:w="1694" w:type="dxa"/>
            <w:shd w:val="clear" w:color="auto" w:fill="auto"/>
            <w:vAlign w:val="center"/>
          </w:tcPr>
          <w:p w14:paraId="50E86C3F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jc w:val="center"/>
              <w:rPr>
                <w:rFonts w:cs="Arial"/>
                <w:b/>
                <w:szCs w:val="20"/>
              </w:rPr>
            </w:pPr>
            <w:r w:rsidRPr="00D358B3">
              <w:rPr>
                <w:rFonts w:cs="Arial"/>
                <w:b/>
                <w:szCs w:val="20"/>
              </w:rPr>
              <w:t>Unique ID Number</w:t>
            </w:r>
          </w:p>
        </w:tc>
        <w:tc>
          <w:tcPr>
            <w:tcW w:w="1917" w:type="dxa"/>
            <w:shd w:val="clear" w:color="auto" w:fill="auto"/>
            <w:vAlign w:val="center"/>
          </w:tcPr>
          <w:p w14:paraId="7F8D9E1A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jc w:val="center"/>
              <w:rPr>
                <w:rFonts w:cs="Arial"/>
                <w:b/>
                <w:szCs w:val="20"/>
              </w:rPr>
            </w:pPr>
            <w:r w:rsidRPr="00D358B3">
              <w:rPr>
                <w:rFonts w:cs="Arial"/>
                <w:b/>
                <w:szCs w:val="20"/>
              </w:rPr>
              <w:t>Last LOLER thorough examination date</w:t>
            </w:r>
          </w:p>
        </w:tc>
        <w:tc>
          <w:tcPr>
            <w:tcW w:w="1632" w:type="dxa"/>
          </w:tcPr>
          <w:p w14:paraId="47DB3B49" w14:textId="34503D58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Weekly Check Condition, Comments</w:t>
            </w:r>
          </w:p>
        </w:tc>
        <w:tc>
          <w:tcPr>
            <w:tcW w:w="1340" w:type="dxa"/>
          </w:tcPr>
          <w:p w14:paraId="3EAC3C42" w14:textId="7BB9E7DE" w:rsidR="00211FA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jc w:val="center"/>
              <w:rPr>
                <w:rFonts w:cs="Arial"/>
                <w:b/>
                <w:szCs w:val="20"/>
              </w:rPr>
            </w:pPr>
            <w:r>
              <w:rPr>
                <w:rFonts w:cs="Arial"/>
                <w:b/>
                <w:szCs w:val="20"/>
              </w:rPr>
              <w:t>Action Taken</w:t>
            </w:r>
          </w:p>
        </w:tc>
      </w:tr>
      <w:tr w:rsidR="00211FA3" w:rsidRPr="00D358B3" w14:paraId="66967F8A" w14:textId="6C4E3450" w:rsidTr="00211FA3">
        <w:trPr>
          <w:trHeight w:val="301"/>
        </w:trPr>
        <w:tc>
          <w:tcPr>
            <w:tcW w:w="1508" w:type="dxa"/>
            <w:shd w:val="clear" w:color="auto" w:fill="auto"/>
            <w:vAlign w:val="center"/>
          </w:tcPr>
          <w:p w14:paraId="0501B4F4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14:paraId="2D87AC50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94" w:type="dxa"/>
            <w:shd w:val="clear" w:color="auto" w:fill="auto"/>
            <w:vAlign w:val="center"/>
          </w:tcPr>
          <w:p w14:paraId="48EA5154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917" w:type="dxa"/>
            <w:shd w:val="clear" w:color="auto" w:fill="auto"/>
            <w:vAlign w:val="center"/>
          </w:tcPr>
          <w:p w14:paraId="603EDC4E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32" w:type="dxa"/>
          </w:tcPr>
          <w:p w14:paraId="00983E67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340" w:type="dxa"/>
          </w:tcPr>
          <w:p w14:paraId="0F39D761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</w:tr>
      <w:tr w:rsidR="00211FA3" w:rsidRPr="00D358B3" w14:paraId="6EF513F8" w14:textId="7044D10D" w:rsidTr="00211FA3">
        <w:trPr>
          <w:trHeight w:val="301"/>
        </w:trPr>
        <w:tc>
          <w:tcPr>
            <w:tcW w:w="1508" w:type="dxa"/>
            <w:shd w:val="clear" w:color="auto" w:fill="auto"/>
            <w:vAlign w:val="center"/>
          </w:tcPr>
          <w:p w14:paraId="36A7BDDB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14:paraId="5C2B438A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94" w:type="dxa"/>
            <w:shd w:val="clear" w:color="auto" w:fill="auto"/>
            <w:vAlign w:val="center"/>
          </w:tcPr>
          <w:p w14:paraId="02CADBD4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917" w:type="dxa"/>
            <w:shd w:val="clear" w:color="auto" w:fill="auto"/>
            <w:vAlign w:val="center"/>
          </w:tcPr>
          <w:p w14:paraId="3B600D90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32" w:type="dxa"/>
          </w:tcPr>
          <w:p w14:paraId="63723D98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340" w:type="dxa"/>
          </w:tcPr>
          <w:p w14:paraId="1B14D6B6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</w:tr>
      <w:tr w:rsidR="00211FA3" w:rsidRPr="00D358B3" w14:paraId="327F868C" w14:textId="43333A4A" w:rsidTr="00211FA3">
        <w:trPr>
          <w:trHeight w:val="301"/>
        </w:trPr>
        <w:tc>
          <w:tcPr>
            <w:tcW w:w="1508" w:type="dxa"/>
            <w:shd w:val="clear" w:color="auto" w:fill="auto"/>
            <w:vAlign w:val="center"/>
          </w:tcPr>
          <w:p w14:paraId="4B0C0CF3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14:paraId="2859A9DC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94" w:type="dxa"/>
            <w:shd w:val="clear" w:color="auto" w:fill="auto"/>
            <w:vAlign w:val="center"/>
          </w:tcPr>
          <w:p w14:paraId="12D61FC3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917" w:type="dxa"/>
            <w:shd w:val="clear" w:color="auto" w:fill="auto"/>
            <w:vAlign w:val="center"/>
          </w:tcPr>
          <w:p w14:paraId="3B8D3037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32" w:type="dxa"/>
          </w:tcPr>
          <w:p w14:paraId="7477864C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340" w:type="dxa"/>
          </w:tcPr>
          <w:p w14:paraId="1F4FFFCD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</w:tr>
      <w:tr w:rsidR="00211FA3" w:rsidRPr="00D358B3" w14:paraId="191C7903" w14:textId="5EB8994E" w:rsidTr="00211FA3">
        <w:trPr>
          <w:trHeight w:val="301"/>
        </w:trPr>
        <w:tc>
          <w:tcPr>
            <w:tcW w:w="1508" w:type="dxa"/>
            <w:shd w:val="clear" w:color="auto" w:fill="auto"/>
            <w:vAlign w:val="center"/>
          </w:tcPr>
          <w:p w14:paraId="61597728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14:paraId="403D329E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94" w:type="dxa"/>
            <w:shd w:val="clear" w:color="auto" w:fill="auto"/>
            <w:vAlign w:val="center"/>
          </w:tcPr>
          <w:p w14:paraId="06CB9F42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917" w:type="dxa"/>
            <w:shd w:val="clear" w:color="auto" w:fill="auto"/>
            <w:vAlign w:val="center"/>
          </w:tcPr>
          <w:p w14:paraId="4CA961DF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32" w:type="dxa"/>
          </w:tcPr>
          <w:p w14:paraId="28C62560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340" w:type="dxa"/>
          </w:tcPr>
          <w:p w14:paraId="6ADE2757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</w:tr>
      <w:tr w:rsidR="00211FA3" w:rsidRPr="00D358B3" w14:paraId="376BD6C2" w14:textId="2A770574" w:rsidTr="00211FA3">
        <w:trPr>
          <w:trHeight w:val="301"/>
        </w:trPr>
        <w:tc>
          <w:tcPr>
            <w:tcW w:w="1508" w:type="dxa"/>
            <w:shd w:val="clear" w:color="auto" w:fill="auto"/>
            <w:vAlign w:val="center"/>
          </w:tcPr>
          <w:p w14:paraId="745B2920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14:paraId="6845A3F0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94" w:type="dxa"/>
            <w:shd w:val="clear" w:color="auto" w:fill="auto"/>
            <w:vAlign w:val="center"/>
          </w:tcPr>
          <w:p w14:paraId="52AF1D01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917" w:type="dxa"/>
            <w:shd w:val="clear" w:color="auto" w:fill="auto"/>
            <w:vAlign w:val="center"/>
          </w:tcPr>
          <w:p w14:paraId="22F8A201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32" w:type="dxa"/>
          </w:tcPr>
          <w:p w14:paraId="4BC9174F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340" w:type="dxa"/>
          </w:tcPr>
          <w:p w14:paraId="3318FA8C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</w:tr>
      <w:tr w:rsidR="00211FA3" w:rsidRPr="00D358B3" w14:paraId="6170E130" w14:textId="335A829F" w:rsidTr="00211FA3">
        <w:trPr>
          <w:trHeight w:val="301"/>
        </w:trPr>
        <w:tc>
          <w:tcPr>
            <w:tcW w:w="1508" w:type="dxa"/>
            <w:shd w:val="clear" w:color="auto" w:fill="auto"/>
            <w:vAlign w:val="center"/>
          </w:tcPr>
          <w:p w14:paraId="3F1A9483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14:paraId="79C03CBA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94" w:type="dxa"/>
            <w:shd w:val="clear" w:color="auto" w:fill="auto"/>
            <w:vAlign w:val="center"/>
          </w:tcPr>
          <w:p w14:paraId="5EE6B549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917" w:type="dxa"/>
            <w:shd w:val="clear" w:color="auto" w:fill="auto"/>
            <w:vAlign w:val="center"/>
          </w:tcPr>
          <w:p w14:paraId="53C5AC53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32" w:type="dxa"/>
          </w:tcPr>
          <w:p w14:paraId="2C7EFBD2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340" w:type="dxa"/>
          </w:tcPr>
          <w:p w14:paraId="3251EFD8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</w:tr>
      <w:tr w:rsidR="00211FA3" w:rsidRPr="00D358B3" w14:paraId="1DCEA832" w14:textId="556F87E9" w:rsidTr="00211FA3">
        <w:trPr>
          <w:trHeight w:val="301"/>
        </w:trPr>
        <w:tc>
          <w:tcPr>
            <w:tcW w:w="1508" w:type="dxa"/>
            <w:shd w:val="clear" w:color="auto" w:fill="auto"/>
            <w:vAlign w:val="center"/>
          </w:tcPr>
          <w:p w14:paraId="427BE400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14:paraId="25E6AD9E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94" w:type="dxa"/>
            <w:shd w:val="clear" w:color="auto" w:fill="auto"/>
            <w:vAlign w:val="center"/>
          </w:tcPr>
          <w:p w14:paraId="1D9F432B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917" w:type="dxa"/>
            <w:shd w:val="clear" w:color="auto" w:fill="auto"/>
            <w:vAlign w:val="center"/>
          </w:tcPr>
          <w:p w14:paraId="01E08804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32" w:type="dxa"/>
          </w:tcPr>
          <w:p w14:paraId="060F8940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340" w:type="dxa"/>
          </w:tcPr>
          <w:p w14:paraId="32BDE404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</w:tr>
      <w:tr w:rsidR="00211FA3" w:rsidRPr="00D358B3" w14:paraId="0AF7FD80" w14:textId="2DAC6B97" w:rsidTr="00211FA3">
        <w:trPr>
          <w:trHeight w:val="301"/>
        </w:trPr>
        <w:tc>
          <w:tcPr>
            <w:tcW w:w="1508" w:type="dxa"/>
            <w:shd w:val="clear" w:color="auto" w:fill="auto"/>
            <w:vAlign w:val="center"/>
          </w:tcPr>
          <w:p w14:paraId="1C17361F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14:paraId="41841755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94" w:type="dxa"/>
            <w:shd w:val="clear" w:color="auto" w:fill="auto"/>
            <w:vAlign w:val="center"/>
          </w:tcPr>
          <w:p w14:paraId="037FEA14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917" w:type="dxa"/>
            <w:shd w:val="clear" w:color="auto" w:fill="auto"/>
            <w:vAlign w:val="center"/>
          </w:tcPr>
          <w:p w14:paraId="5D43BEB5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32" w:type="dxa"/>
          </w:tcPr>
          <w:p w14:paraId="7293225C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340" w:type="dxa"/>
          </w:tcPr>
          <w:p w14:paraId="4AA840F8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</w:tr>
      <w:tr w:rsidR="00211FA3" w:rsidRPr="00D358B3" w14:paraId="0AC7E359" w14:textId="56E0A92A" w:rsidTr="00211FA3">
        <w:trPr>
          <w:trHeight w:val="301"/>
        </w:trPr>
        <w:tc>
          <w:tcPr>
            <w:tcW w:w="1508" w:type="dxa"/>
            <w:shd w:val="clear" w:color="auto" w:fill="auto"/>
            <w:vAlign w:val="center"/>
          </w:tcPr>
          <w:p w14:paraId="66C4BF82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14:paraId="24F3DE48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94" w:type="dxa"/>
            <w:shd w:val="clear" w:color="auto" w:fill="auto"/>
            <w:vAlign w:val="center"/>
          </w:tcPr>
          <w:p w14:paraId="3AA333E4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917" w:type="dxa"/>
            <w:shd w:val="clear" w:color="auto" w:fill="auto"/>
            <w:vAlign w:val="center"/>
          </w:tcPr>
          <w:p w14:paraId="220A9376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32" w:type="dxa"/>
          </w:tcPr>
          <w:p w14:paraId="6807134B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340" w:type="dxa"/>
          </w:tcPr>
          <w:p w14:paraId="03C68767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</w:tr>
      <w:tr w:rsidR="00211FA3" w:rsidRPr="00D358B3" w14:paraId="649AAC02" w14:textId="0CD12EDE" w:rsidTr="00211FA3">
        <w:trPr>
          <w:trHeight w:val="301"/>
        </w:trPr>
        <w:tc>
          <w:tcPr>
            <w:tcW w:w="1508" w:type="dxa"/>
            <w:shd w:val="clear" w:color="auto" w:fill="auto"/>
            <w:vAlign w:val="center"/>
          </w:tcPr>
          <w:p w14:paraId="316979C4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14:paraId="36712307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94" w:type="dxa"/>
            <w:shd w:val="clear" w:color="auto" w:fill="auto"/>
            <w:vAlign w:val="center"/>
          </w:tcPr>
          <w:p w14:paraId="2D59A0AE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917" w:type="dxa"/>
            <w:shd w:val="clear" w:color="auto" w:fill="auto"/>
            <w:vAlign w:val="center"/>
          </w:tcPr>
          <w:p w14:paraId="62760495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32" w:type="dxa"/>
          </w:tcPr>
          <w:p w14:paraId="15E9A481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340" w:type="dxa"/>
          </w:tcPr>
          <w:p w14:paraId="4FFFB2B2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</w:tr>
      <w:tr w:rsidR="00211FA3" w:rsidRPr="00D358B3" w14:paraId="038D0D24" w14:textId="73C3BE97" w:rsidTr="00211FA3">
        <w:trPr>
          <w:trHeight w:val="301"/>
        </w:trPr>
        <w:tc>
          <w:tcPr>
            <w:tcW w:w="1508" w:type="dxa"/>
            <w:shd w:val="clear" w:color="auto" w:fill="auto"/>
            <w:vAlign w:val="center"/>
          </w:tcPr>
          <w:p w14:paraId="1CC5A770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14:paraId="65B53DF1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94" w:type="dxa"/>
            <w:shd w:val="clear" w:color="auto" w:fill="auto"/>
            <w:vAlign w:val="center"/>
          </w:tcPr>
          <w:p w14:paraId="7516209D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917" w:type="dxa"/>
            <w:shd w:val="clear" w:color="auto" w:fill="auto"/>
            <w:vAlign w:val="center"/>
          </w:tcPr>
          <w:p w14:paraId="6CEE0D9C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32" w:type="dxa"/>
          </w:tcPr>
          <w:p w14:paraId="7186448A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340" w:type="dxa"/>
          </w:tcPr>
          <w:p w14:paraId="3773A855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</w:tr>
      <w:tr w:rsidR="00211FA3" w:rsidRPr="00D358B3" w14:paraId="2EF5D2A8" w14:textId="63618A7D" w:rsidTr="00211FA3">
        <w:trPr>
          <w:trHeight w:val="301"/>
        </w:trPr>
        <w:tc>
          <w:tcPr>
            <w:tcW w:w="1508" w:type="dxa"/>
            <w:shd w:val="clear" w:color="auto" w:fill="auto"/>
            <w:vAlign w:val="center"/>
          </w:tcPr>
          <w:p w14:paraId="553DCE1B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14:paraId="3F18CC35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94" w:type="dxa"/>
            <w:shd w:val="clear" w:color="auto" w:fill="auto"/>
            <w:vAlign w:val="center"/>
          </w:tcPr>
          <w:p w14:paraId="355EE466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917" w:type="dxa"/>
            <w:shd w:val="clear" w:color="auto" w:fill="auto"/>
            <w:vAlign w:val="center"/>
          </w:tcPr>
          <w:p w14:paraId="146CDA0D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32" w:type="dxa"/>
          </w:tcPr>
          <w:p w14:paraId="1E35125B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340" w:type="dxa"/>
          </w:tcPr>
          <w:p w14:paraId="300AC7F6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</w:tr>
      <w:tr w:rsidR="00211FA3" w:rsidRPr="00D358B3" w14:paraId="59D53937" w14:textId="0EC6AD12" w:rsidTr="00211FA3">
        <w:trPr>
          <w:trHeight w:val="301"/>
        </w:trPr>
        <w:tc>
          <w:tcPr>
            <w:tcW w:w="1508" w:type="dxa"/>
            <w:shd w:val="clear" w:color="auto" w:fill="auto"/>
            <w:vAlign w:val="center"/>
          </w:tcPr>
          <w:p w14:paraId="279F37C5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14:paraId="222B5803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94" w:type="dxa"/>
            <w:shd w:val="clear" w:color="auto" w:fill="auto"/>
            <w:vAlign w:val="center"/>
          </w:tcPr>
          <w:p w14:paraId="73DC1D97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917" w:type="dxa"/>
            <w:shd w:val="clear" w:color="auto" w:fill="auto"/>
            <w:vAlign w:val="center"/>
          </w:tcPr>
          <w:p w14:paraId="5E681407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32" w:type="dxa"/>
          </w:tcPr>
          <w:p w14:paraId="65CED4C3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340" w:type="dxa"/>
          </w:tcPr>
          <w:p w14:paraId="76EA454E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</w:tr>
      <w:tr w:rsidR="00211FA3" w:rsidRPr="00D358B3" w14:paraId="4287E935" w14:textId="5F57A773" w:rsidTr="00211FA3">
        <w:trPr>
          <w:trHeight w:val="301"/>
        </w:trPr>
        <w:tc>
          <w:tcPr>
            <w:tcW w:w="1508" w:type="dxa"/>
            <w:shd w:val="clear" w:color="auto" w:fill="auto"/>
            <w:vAlign w:val="center"/>
          </w:tcPr>
          <w:p w14:paraId="6400E9AA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14:paraId="1211142C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94" w:type="dxa"/>
            <w:shd w:val="clear" w:color="auto" w:fill="auto"/>
            <w:vAlign w:val="center"/>
          </w:tcPr>
          <w:p w14:paraId="343FA7AA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917" w:type="dxa"/>
            <w:shd w:val="clear" w:color="auto" w:fill="auto"/>
            <w:vAlign w:val="center"/>
          </w:tcPr>
          <w:p w14:paraId="090FE9C5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32" w:type="dxa"/>
          </w:tcPr>
          <w:p w14:paraId="008321F1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340" w:type="dxa"/>
          </w:tcPr>
          <w:p w14:paraId="40BFDBE4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</w:tr>
      <w:tr w:rsidR="00211FA3" w:rsidRPr="00D358B3" w14:paraId="72C33DE6" w14:textId="4323787E" w:rsidTr="00211FA3">
        <w:trPr>
          <w:trHeight w:val="301"/>
        </w:trPr>
        <w:tc>
          <w:tcPr>
            <w:tcW w:w="1508" w:type="dxa"/>
            <w:shd w:val="clear" w:color="auto" w:fill="auto"/>
            <w:vAlign w:val="center"/>
          </w:tcPr>
          <w:p w14:paraId="730A6A65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14:paraId="71A0A437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94" w:type="dxa"/>
            <w:shd w:val="clear" w:color="auto" w:fill="auto"/>
            <w:vAlign w:val="center"/>
          </w:tcPr>
          <w:p w14:paraId="3AC8D82D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917" w:type="dxa"/>
            <w:shd w:val="clear" w:color="auto" w:fill="auto"/>
            <w:vAlign w:val="center"/>
          </w:tcPr>
          <w:p w14:paraId="461A1C7A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32" w:type="dxa"/>
          </w:tcPr>
          <w:p w14:paraId="35A431C0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340" w:type="dxa"/>
          </w:tcPr>
          <w:p w14:paraId="42D25C01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</w:tr>
    </w:tbl>
    <w:p w14:paraId="472A88A1" w14:textId="77777777" w:rsidR="000C6E0E" w:rsidRPr="00D358B3" w:rsidRDefault="000C6E0E" w:rsidP="000C6E0E">
      <w:pPr>
        <w:widowControl w:val="0"/>
        <w:tabs>
          <w:tab w:val="left" w:pos="-720"/>
        </w:tabs>
        <w:suppressAutoHyphens/>
        <w:spacing w:before="120"/>
        <w:rPr>
          <w:rFonts w:cs="Arial"/>
          <w:b/>
          <w:szCs w:val="20"/>
        </w:rPr>
      </w:pPr>
      <w:r w:rsidRPr="00D358B3">
        <w:rPr>
          <w:rFonts w:cs="Arial"/>
          <w:b/>
          <w:szCs w:val="20"/>
        </w:rPr>
        <w:t>Location B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08"/>
        <w:gridCol w:w="1526"/>
        <w:gridCol w:w="1695"/>
        <w:gridCol w:w="1917"/>
        <w:gridCol w:w="1631"/>
        <w:gridCol w:w="1340"/>
      </w:tblGrid>
      <w:tr w:rsidR="00211FA3" w:rsidRPr="00D358B3" w14:paraId="09BDF01B" w14:textId="296F4579" w:rsidTr="00211FA3">
        <w:trPr>
          <w:trHeight w:val="287"/>
        </w:trPr>
        <w:tc>
          <w:tcPr>
            <w:tcW w:w="1508" w:type="dxa"/>
            <w:shd w:val="clear" w:color="auto" w:fill="auto"/>
            <w:vAlign w:val="center"/>
          </w:tcPr>
          <w:p w14:paraId="45C86DDE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jc w:val="center"/>
              <w:rPr>
                <w:rFonts w:cs="Arial"/>
                <w:b/>
                <w:szCs w:val="20"/>
              </w:rPr>
            </w:pPr>
            <w:r w:rsidRPr="00D358B3">
              <w:rPr>
                <w:rFonts w:cs="Arial"/>
                <w:b/>
                <w:bCs/>
                <w:szCs w:val="20"/>
              </w:rPr>
              <w:t>Item</w:t>
            </w:r>
          </w:p>
        </w:tc>
        <w:tc>
          <w:tcPr>
            <w:tcW w:w="1526" w:type="dxa"/>
            <w:shd w:val="clear" w:color="auto" w:fill="auto"/>
            <w:vAlign w:val="center"/>
          </w:tcPr>
          <w:p w14:paraId="352BAE46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jc w:val="center"/>
              <w:rPr>
                <w:rFonts w:cs="Arial"/>
                <w:b/>
                <w:szCs w:val="20"/>
              </w:rPr>
            </w:pPr>
            <w:r w:rsidRPr="00D358B3">
              <w:rPr>
                <w:rFonts w:cs="Arial"/>
                <w:b/>
                <w:szCs w:val="20"/>
              </w:rPr>
              <w:t>SWL</w:t>
            </w:r>
          </w:p>
        </w:tc>
        <w:tc>
          <w:tcPr>
            <w:tcW w:w="1695" w:type="dxa"/>
            <w:shd w:val="clear" w:color="auto" w:fill="auto"/>
            <w:vAlign w:val="center"/>
          </w:tcPr>
          <w:p w14:paraId="67C977FD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jc w:val="center"/>
              <w:rPr>
                <w:rFonts w:cs="Arial"/>
                <w:b/>
                <w:szCs w:val="20"/>
              </w:rPr>
            </w:pPr>
            <w:r w:rsidRPr="00D358B3">
              <w:rPr>
                <w:rFonts w:cs="Arial"/>
                <w:b/>
                <w:szCs w:val="20"/>
              </w:rPr>
              <w:t>Unique ID Number</w:t>
            </w:r>
          </w:p>
        </w:tc>
        <w:tc>
          <w:tcPr>
            <w:tcW w:w="1917" w:type="dxa"/>
            <w:shd w:val="clear" w:color="auto" w:fill="auto"/>
            <w:vAlign w:val="center"/>
          </w:tcPr>
          <w:p w14:paraId="370D0678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jc w:val="center"/>
              <w:rPr>
                <w:rFonts w:cs="Arial"/>
                <w:b/>
                <w:szCs w:val="20"/>
              </w:rPr>
            </w:pPr>
            <w:r w:rsidRPr="00D358B3">
              <w:rPr>
                <w:rFonts w:cs="Arial"/>
                <w:b/>
                <w:szCs w:val="20"/>
              </w:rPr>
              <w:t>Last LOLER thorough examination date</w:t>
            </w:r>
          </w:p>
        </w:tc>
        <w:tc>
          <w:tcPr>
            <w:tcW w:w="1631" w:type="dxa"/>
          </w:tcPr>
          <w:p w14:paraId="2295C5AB" w14:textId="6B0EE280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jc w:val="center"/>
              <w:rPr>
                <w:rFonts w:cs="Arial"/>
                <w:b/>
                <w:szCs w:val="20"/>
              </w:rPr>
            </w:pPr>
            <w:r w:rsidRPr="00211FA3">
              <w:rPr>
                <w:rFonts w:cs="Arial"/>
                <w:b/>
                <w:szCs w:val="20"/>
              </w:rPr>
              <w:t>Weekly Check Condition, Comments</w:t>
            </w:r>
          </w:p>
        </w:tc>
        <w:tc>
          <w:tcPr>
            <w:tcW w:w="1340" w:type="dxa"/>
          </w:tcPr>
          <w:p w14:paraId="2CC8FCEA" w14:textId="7C2ACA30" w:rsidR="00211FA3" w:rsidRPr="00211FA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jc w:val="center"/>
              <w:rPr>
                <w:rFonts w:cs="Arial"/>
                <w:b/>
                <w:szCs w:val="20"/>
              </w:rPr>
            </w:pPr>
            <w:r w:rsidRPr="00211FA3">
              <w:rPr>
                <w:rFonts w:cs="Arial"/>
                <w:b/>
                <w:szCs w:val="20"/>
              </w:rPr>
              <w:t>Action Taken</w:t>
            </w:r>
          </w:p>
        </w:tc>
      </w:tr>
      <w:tr w:rsidR="00211FA3" w:rsidRPr="00D358B3" w14:paraId="7A2D38E7" w14:textId="290B709A" w:rsidTr="00211FA3">
        <w:trPr>
          <w:trHeight w:val="301"/>
        </w:trPr>
        <w:tc>
          <w:tcPr>
            <w:tcW w:w="1508" w:type="dxa"/>
            <w:shd w:val="clear" w:color="auto" w:fill="auto"/>
            <w:vAlign w:val="center"/>
          </w:tcPr>
          <w:p w14:paraId="56B0EC5C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14:paraId="5C687A3C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95" w:type="dxa"/>
            <w:shd w:val="clear" w:color="auto" w:fill="auto"/>
            <w:vAlign w:val="center"/>
          </w:tcPr>
          <w:p w14:paraId="2F263075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917" w:type="dxa"/>
            <w:shd w:val="clear" w:color="auto" w:fill="auto"/>
            <w:vAlign w:val="center"/>
          </w:tcPr>
          <w:p w14:paraId="671DB81E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31" w:type="dxa"/>
          </w:tcPr>
          <w:p w14:paraId="11FE0383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340" w:type="dxa"/>
          </w:tcPr>
          <w:p w14:paraId="36EB7B05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</w:tr>
      <w:tr w:rsidR="00211FA3" w:rsidRPr="00D358B3" w14:paraId="1D49AD0F" w14:textId="7A65FA71" w:rsidTr="00211FA3">
        <w:trPr>
          <w:trHeight w:val="301"/>
        </w:trPr>
        <w:tc>
          <w:tcPr>
            <w:tcW w:w="1508" w:type="dxa"/>
            <w:shd w:val="clear" w:color="auto" w:fill="auto"/>
            <w:vAlign w:val="center"/>
          </w:tcPr>
          <w:p w14:paraId="33ECE63D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14:paraId="2249706D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95" w:type="dxa"/>
            <w:shd w:val="clear" w:color="auto" w:fill="auto"/>
            <w:vAlign w:val="center"/>
          </w:tcPr>
          <w:p w14:paraId="766ADD43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917" w:type="dxa"/>
            <w:shd w:val="clear" w:color="auto" w:fill="auto"/>
            <w:vAlign w:val="center"/>
          </w:tcPr>
          <w:p w14:paraId="7CB7411B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31" w:type="dxa"/>
          </w:tcPr>
          <w:p w14:paraId="377BDD93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340" w:type="dxa"/>
          </w:tcPr>
          <w:p w14:paraId="3545BA96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</w:tr>
      <w:tr w:rsidR="00211FA3" w:rsidRPr="00D358B3" w14:paraId="01E8951A" w14:textId="6B1CBB9A" w:rsidTr="00211FA3">
        <w:trPr>
          <w:trHeight w:val="301"/>
        </w:trPr>
        <w:tc>
          <w:tcPr>
            <w:tcW w:w="1508" w:type="dxa"/>
            <w:shd w:val="clear" w:color="auto" w:fill="auto"/>
            <w:vAlign w:val="center"/>
          </w:tcPr>
          <w:p w14:paraId="2E80E2DB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14:paraId="218BAD33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95" w:type="dxa"/>
            <w:shd w:val="clear" w:color="auto" w:fill="auto"/>
            <w:vAlign w:val="center"/>
          </w:tcPr>
          <w:p w14:paraId="06803581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917" w:type="dxa"/>
            <w:shd w:val="clear" w:color="auto" w:fill="auto"/>
            <w:vAlign w:val="center"/>
          </w:tcPr>
          <w:p w14:paraId="7F913D46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31" w:type="dxa"/>
          </w:tcPr>
          <w:p w14:paraId="203CA26D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340" w:type="dxa"/>
          </w:tcPr>
          <w:p w14:paraId="4855FC54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</w:tr>
      <w:tr w:rsidR="00211FA3" w:rsidRPr="00D358B3" w14:paraId="77D1DCC0" w14:textId="268278E4" w:rsidTr="00211FA3">
        <w:trPr>
          <w:trHeight w:val="301"/>
        </w:trPr>
        <w:tc>
          <w:tcPr>
            <w:tcW w:w="1508" w:type="dxa"/>
            <w:shd w:val="clear" w:color="auto" w:fill="auto"/>
            <w:vAlign w:val="center"/>
          </w:tcPr>
          <w:p w14:paraId="52ACC4DC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14:paraId="49091187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95" w:type="dxa"/>
            <w:shd w:val="clear" w:color="auto" w:fill="auto"/>
            <w:vAlign w:val="center"/>
          </w:tcPr>
          <w:p w14:paraId="7BF23E35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917" w:type="dxa"/>
            <w:shd w:val="clear" w:color="auto" w:fill="auto"/>
            <w:vAlign w:val="center"/>
          </w:tcPr>
          <w:p w14:paraId="1749731D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31" w:type="dxa"/>
          </w:tcPr>
          <w:p w14:paraId="141A3543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340" w:type="dxa"/>
          </w:tcPr>
          <w:p w14:paraId="76649C24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</w:tr>
      <w:tr w:rsidR="00211FA3" w:rsidRPr="00D358B3" w14:paraId="548A7C9E" w14:textId="4E679164" w:rsidTr="00211FA3">
        <w:trPr>
          <w:trHeight w:val="301"/>
        </w:trPr>
        <w:tc>
          <w:tcPr>
            <w:tcW w:w="1508" w:type="dxa"/>
            <w:shd w:val="clear" w:color="auto" w:fill="auto"/>
            <w:vAlign w:val="center"/>
          </w:tcPr>
          <w:p w14:paraId="490E9AF3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14:paraId="505B3704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95" w:type="dxa"/>
            <w:shd w:val="clear" w:color="auto" w:fill="auto"/>
            <w:vAlign w:val="center"/>
          </w:tcPr>
          <w:p w14:paraId="565A6D04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917" w:type="dxa"/>
            <w:shd w:val="clear" w:color="auto" w:fill="auto"/>
            <w:vAlign w:val="center"/>
          </w:tcPr>
          <w:p w14:paraId="6615271D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31" w:type="dxa"/>
          </w:tcPr>
          <w:p w14:paraId="15A02FF9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340" w:type="dxa"/>
          </w:tcPr>
          <w:p w14:paraId="7641899C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</w:tr>
      <w:tr w:rsidR="00211FA3" w:rsidRPr="00D358B3" w14:paraId="03D9E2DF" w14:textId="100254E2" w:rsidTr="00211FA3">
        <w:trPr>
          <w:trHeight w:val="301"/>
        </w:trPr>
        <w:tc>
          <w:tcPr>
            <w:tcW w:w="1508" w:type="dxa"/>
            <w:shd w:val="clear" w:color="auto" w:fill="auto"/>
            <w:vAlign w:val="center"/>
          </w:tcPr>
          <w:p w14:paraId="5FDBA79E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14:paraId="08BA39A9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95" w:type="dxa"/>
            <w:shd w:val="clear" w:color="auto" w:fill="auto"/>
            <w:vAlign w:val="center"/>
          </w:tcPr>
          <w:p w14:paraId="6B42B307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917" w:type="dxa"/>
            <w:shd w:val="clear" w:color="auto" w:fill="auto"/>
            <w:vAlign w:val="center"/>
          </w:tcPr>
          <w:p w14:paraId="78DAFAF1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31" w:type="dxa"/>
          </w:tcPr>
          <w:p w14:paraId="3D8B7C26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340" w:type="dxa"/>
          </w:tcPr>
          <w:p w14:paraId="447F0B89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</w:tr>
      <w:tr w:rsidR="00211FA3" w:rsidRPr="00D358B3" w14:paraId="524A8A24" w14:textId="748E4C51" w:rsidTr="00211FA3">
        <w:trPr>
          <w:trHeight w:val="301"/>
        </w:trPr>
        <w:tc>
          <w:tcPr>
            <w:tcW w:w="1508" w:type="dxa"/>
            <w:shd w:val="clear" w:color="auto" w:fill="auto"/>
            <w:vAlign w:val="center"/>
          </w:tcPr>
          <w:p w14:paraId="58E1271A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14:paraId="50A60316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95" w:type="dxa"/>
            <w:shd w:val="clear" w:color="auto" w:fill="auto"/>
            <w:vAlign w:val="center"/>
          </w:tcPr>
          <w:p w14:paraId="0BD13963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917" w:type="dxa"/>
            <w:shd w:val="clear" w:color="auto" w:fill="auto"/>
            <w:vAlign w:val="center"/>
          </w:tcPr>
          <w:p w14:paraId="74934EFF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31" w:type="dxa"/>
          </w:tcPr>
          <w:p w14:paraId="1A5E6338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340" w:type="dxa"/>
          </w:tcPr>
          <w:p w14:paraId="1212BD15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</w:tr>
      <w:tr w:rsidR="00211FA3" w:rsidRPr="00D358B3" w14:paraId="752FAAC8" w14:textId="521784BE" w:rsidTr="00211FA3">
        <w:trPr>
          <w:trHeight w:val="301"/>
        </w:trPr>
        <w:tc>
          <w:tcPr>
            <w:tcW w:w="1508" w:type="dxa"/>
            <w:shd w:val="clear" w:color="auto" w:fill="auto"/>
            <w:vAlign w:val="center"/>
          </w:tcPr>
          <w:p w14:paraId="10A26A83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14:paraId="41DCD87D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95" w:type="dxa"/>
            <w:shd w:val="clear" w:color="auto" w:fill="auto"/>
            <w:vAlign w:val="center"/>
          </w:tcPr>
          <w:p w14:paraId="506A1664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917" w:type="dxa"/>
            <w:shd w:val="clear" w:color="auto" w:fill="auto"/>
            <w:vAlign w:val="center"/>
          </w:tcPr>
          <w:p w14:paraId="10E9D226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31" w:type="dxa"/>
          </w:tcPr>
          <w:p w14:paraId="34E204C3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340" w:type="dxa"/>
          </w:tcPr>
          <w:p w14:paraId="6B4C3DCB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</w:tr>
      <w:tr w:rsidR="00211FA3" w:rsidRPr="00D358B3" w14:paraId="58CB0CC1" w14:textId="3B1F3D41" w:rsidTr="00211FA3">
        <w:trPr>
          <w:trHeight w:val="301"/>
        </w:trPr>
        <w:tc>
          <w:tcPr>
            <w:tcW w:w="1508" w:type="dxa"/>
            <w:shd w:val="clear" w:color="auto" w:fill="auto"/>
            <w:vAlign w:val="center"/>
          </w:tcPr>
          <w:p w14:paraId="40B7B697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14:paraId="62E4831D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95" w:type="dxa"/>
            <w:shd w:val="clear" w:color="auto" w:fill="auto"/>
            <w:vAlign w:val="center"/>
          </w:tcPr>
          <w:p w14:paraId="7386DB94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917" w:type="dxa"/>
            <w:shd w:val="clear" w:color="auto" w:fill="auto"/>
            <w:vAlign w:val="center"/>
          </w:tcPr>
          <w:p w14:paraId="17A2BA20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31" w:type="dxa"/>
          </w:tcPr>
          <w:p w14:paraId="73F445B7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340" w:type="dxa"/>
          </w:tcPr>
          <w:p w14:paraId="387DB25E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</w:tr>
      <w:tr w:rsidR="00211FA3" w:rsidRPr="00D358B3" w14:paraId="062285B8" w14:textId="528DB7BF" w:rsidTr="00211FA3">
        <w:trPr>
          <w:trHeight w:val="301"/>
        </w:trPr>
        <w:tc>
          <w:tcPr>
            <w:tcW w:w="1508" w:type="dxa"/>
            <w:shd w:val="clear" w:color="auto" w:fill="auto"/>
            <w:vAlign w:val="center"/>
          </w:tcPr>
          <w:p w14:paraId="00B52B9F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14:paraId="41572EA1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95" w:type="dxa"/>
            <w:shd w:val="clear" w:color="auto" w:fill="auto"/>
            <w:vAlign w:val="center"/>
          </w:tcPr>
          <w:p w14:paraId="48A4B559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917" w:type="dxa"/>
            <w:shd w:val="clear" w:color="auto" w:fill="auto"/>
            <w:vAlign w:val="center"/>
          </w:tcPr>
          <w:p w14:paraId="71CDFAFC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31" w:type="dxa"/>
          </w:tcPr>
          <w:p w14:paraId="2BE39157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340" w:type="dxa"/>
          </w:tcPr>
          <w:p w14:paraId="21CEF008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</w:tr>
      <w:tr w:rsidR="00211FA3" w:rsidRPr="00D358B3" w14:paraId="7B016103" w14:textId="7921C560" w:rsidTr="00211FA3">
        <w:trPr>
          <w:trHeight w:val="301"/>
        </w:trPr>
        <w:tc>
          <w:tcPr>
            <w:tcW w:w="1508" w:type="dxa"/>
            <w:shd w:val="clear" w:color="auto" w:fill="auto"/>
            <w:vAlign w:val="center"/>
          </w:tcPr>
          <w:p w14:paraId="7570942B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14:paraId="7AF13BE4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95" w:type="dxa"/>
            <w:shd w:val="clear" w:color="auto" w:fill="auto"/>
            <w:vAlign w:val="center"/>
          </w:tcPr>
          <w:p w14:paraId="139386DA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917" w:type="dxa"/>
            <w:shd w:val="clear" w:color="auto" w:fill="auto"/>
            <w:vAlign w:val="center"/>
          </w:tcPr>
          <w:p w14:paraId="1DA917C3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31" w:type="dxa"/>
          </w:tcPr>
          <w:p w14:paraId="49D16D33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340" w:type="dxa"/>
          </w:tcPr>
          <w:p w14:paraId="1F9DEB63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</w:tr>
      <w:tr w:rsidR="00211FA3" w:rsidRPr="00D358B3" w14:paraId="2A8ED5FF" w14:textId="6720B25C" w:rsidTr="00211FA3">
        <w:trPr>
          <w:trHeight w:val="301"/>
        </w:trPr>
        <w:tc>
          <w:tcPr>
            <w:tcW w:w="1508" w:type="dxa"/>
            <w:shd w:val="clear" w:color="auto" w:fill="auto"/>
            <w:vAlign w:val="center"/>
          </w:tcPr>
          <w:p w14:paraId="7EF3B3BC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14:paraId="6643390B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95" w:type="dxa"/>
            <w:shd w:val="clear" w:color="auto" w:fill="auto"/>
            <w:vAlign w:val="center"/>
          </w:tcPr>
          <w:p w14:paraId="3BF03DAD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917" w:type="dxa"/>
            <w:shd w:val="clear" w:color="auto" w:fill="auto"/>
            <w:vAlign w:val="center"/>
          </w:tcPr>
          <w:p w14:paraId="0A7AF828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31" w:type="dxa"/>
          </w:tcPr>
          <w:p w14:paraId="64F84BBB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340" w:type="dxa"/>
          </w:tcPr>
          <w:p w14:paraId="6C67586C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</w:tr>
      <w:tr w:rsidR="00211FA3" w:rsidRPr="00D358B3" w14:paraId="2F2C41E3" w14:textId="6634A3FD" w:rsidTr="00211FA3">
        <w:trPr>
          <w:trHeight w:val="301"/>
        </w:trPr>
        <w:tc>
          <w:tcPr>
            <w:tcW w:w="1508" w:type="dxa"/>
            <w:shd w:val="clear" w:color="auto" w:fill="auto"/>
            <w:vAlign w:val="center"/>
          </w:tcPr>
          <w:p w14:paraId="44B46BB5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14:paraId="5894D0F3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95" w:type="dxa"/>
            <w:shd w:val="clear" w:color="auto" w:fill="auto"/>
            <w:vAlign w:val="center"/>
          </w:tcPr>
          <w:p w14:paraId="6020DE15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917" w:type="dxa"/>
            <w:shd w:val="clear" w:color="auto" w:fill="auto"/>
            <w:vAlign w:val="center"/>
          </w:tcPr>
          <w:p w14:paraId="67F4A35E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31" w:type="dxa"/>
          </w:tcPr>
          <w:p w14:paraId="172349A3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340" w:type="dxa"/>
          </w:tcPr>
          <w:p w14:paraId="0C841B46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</w:tr>
      <w:tr w:rsidR="00211FA3" w:rsidRPr="00D358B3" w14:paraId="3A3BACA4" w14:textId="74471959" w:rsidTr="00211FA3">
        <w:trPr>
          <w:trHeight w:val="301"/>
        </w:trPr>
        <w:tc>
          <w:tcPr>
            <w:tcW w:w="1508" w:type="dxa"/>
            <w:shd w:val="clear" w:color="auto" w:fill="auto"/>
            <w:vAlign w:val="center"/>
          </w:tcPr>
          <w:p w14:paraId="4FE87B27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14:paraId="24C97145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95" w:type="dxa"/>
            <w:shd w:val="clear" w:color="auto" w:fill="auto"/>
            <w:vAlign w:val="center"/>
          </w:tcPr>
          <w:p w14:paraId="5F0B1F55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917" w:type="dxa"/>
            <w:shd w:val="clear" w:color="auto" w:fill="auto"/>
            <w:vAlign w:val="center"/>
          </w:tcPr>
          <w:p w14:paraId="48BDF3B8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31" w:type="dxa"/>
          </w:tcPr>
          <w:p w14:paraId="35077DA9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340" w:type="dxa"/>
          </w:tcPr>
          <w:p w14:paraId="66A46397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</w:tr>
      <w:tr w:rsidR="00211FA3" w:rsidRPr="00D358B3" w14:paraId="18FB40D0" w14:textId="69FE91AC" w:rsidTr="00211FA3">
        <w:trPr>
          <w:trHeight w:val="301"/>
        </w:trPr>
        <w:tc>
          <w:tcPr>
            <w:tcW w:w="1508" w:type="dxa"/>
            <w:shd w:val="clear" w:color="auto" w:fill="auto"/>
            <w:vAlign w:val="center"/>
          </w:tcPr>
          <w:p w14:paraId="1E5ADE68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14:paraId="1F12F28E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95" w:type="dxa"/>
            <w:shd w:val="clear" w:color="auto" w:fill="auto"/>
            <w:vAlign w:val="center"/>
          </w:tcPr>
          <w:p w14:paraId="34F002F6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917" w:type="dxa"/>
            <w:shd w:val="clear" w:color="auto" w:fill="auto"/>
            <w:vAlign w:val="center"/>
          </w:tcPr>
          <w:p w14:paraId="76AE54E1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31" w:type="dxa"/>
          </w:tcPr>
          <w:p w14:paraId="43EA62D8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340" w:type="dxa"/>
          </w:tcPr>
          <w:p w14:paraId="66275BA2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</w:tr>
    </w:tbl>
    <w:p w14:paraId="79F235D0" w14:textId="77777777" w:rsidR="000C6E0E" w:rsidRDefault="000C6E0E" w:rsidP="000C6E0E">
      <w:pPr>
        <w:keepNext/>
        <w:widowControl w:val="0"/>
        <w:tabs>
          <w:tab w:val="left" w:pos="-720"/>
        </w:tabs>
        <w:suppressAutoHyphens/>
        <w:spacing w:before="120"/>
        <w:rPr>
          <w:rFonts w:cs="Arial"/>
          <w:b/>
          <w:szCs w:val="20"/>
        </w:rPr>
      </w:pPr>
    </w:p>
    <w:p w14:paraId="5C076CFD" w14:textId="77777777" w:rsidR="000C6E0E" w:rsidRPr="00D358B3" w:rsidRDefault="000C6E0E" w:rsidP="000C6E0E">
      <w:pPr>
        <w:keepNext/>
        <w:widowControl w:val="0"/>
        <w:tabs>
          <w:tab w:val="left" w:pos="-720"/>
        </w:tabs>
        <w:suppressAutoHyphens/>
        <w:spacing w:before="120"/>
        <w:rPr>
          <w:rFonts w:cs="Arial"/>
          <w:b/>
          <w:szCs w:val="20"/>
        </w:rPr>
      </w:pPr>
      <w:r w:rsidRPr="00D358B3">
        <w:rPr>
          <w:rFonts w:cs="Arial"/>
          <w:b/>
          <w:szCs w:val="20"/>
        </w:rPr>
        <w:t>Location C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08"/>
        <w:gridCol w:w="1526"/>
        <w:gridCol w:w="1694"/>
        <w:gridCol w:w="1917"/>
        <w:gridCol w:w="1632"/>
        <w:gridCol w:w="1340"/>
      </w:tblGrid>
      <w:tr w:rsidR="00211FA3" w:rsidRPr="00D358B3" w14:paraId="1BC80DEB" w14:textId="51382687" w:rsidTr="00211FA3">
        <w:trPr>
          <w:trHeight w:val="287"/>
        </w:trPr>
        <w:tc>
          <w:tcPr>
            <w:tcW w:w="1508" w:type="dxa"/>
            <w:shd w:val="clear" w:color="auto" w:fill="auto"/>
            <w:vAlign w:val="center"/>
          </w:tcPr>
          <w:p w14:paraId="23ED0CA4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jc w:val="center"/>
              <w:rPr>
                <w:rFonts w:cs="Arial"/>
                <w:b/>
                <w:szCs w:val="20"/>
              </w:rPr>
            </w:pPr>
            <w:r w:rsidRPr="00D358B3">
              <w:rPr>
                <w:rFonts w:cs="Arial"/>
                <w:b/>
                <w:bCs/>
                <w:szCs w:val="20"/>
              </w:rPr>
              <w:t>Item</w:t>
            </w:r>
          </w:p>
        </w:tc>
        <w:tc>
          <w:tcPr>
            <w:tcW w:w="1526" w:type="dxa"/>
            <w:shd w:val="clear" w:color="auto" w:fill="auto"/>
            <w:vAlign w:val="center"/>
          </w:tcPr>
          <w:p w14:paraId="580AA42D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jc w:val="center"/>
              <w:rPr>
                <w:rFonts w:cs="Arial"/>
                <w:b/>
                <w:szCs w:val="20"/>
              </w:rPr>
            </w:pPr>
            <w:r w:rsidRPr="00D358B3">
              <w:rPr>
                <w:rFonts w:cs="Arial"/>
                <w:b/>
                <w:szCs w:val="20"/>
              </w:rPr>
              <w:t>SWL</w:t>
            </w:r>
          </w:p>
        </w:tc>
        <w:tc>
          <w:tcPr>
            <w:tcW w:w="1694" w:type="dxa"/>
            <w:shd w:val="clear" w:color="auto" w:fill="auto"/>
            <w:vAlign w:val="center"/>
          </w:tcPr>
          <w:p w14:paraId="2B493FD2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jc w:val="center"/>
              <w:rPr>
                <w:rFonts w:cs="Arial"/>
                <w:b/>
                <w:szCs w:val="20"/>
              </w:rPr>
            </w:pPr>
            <w:r w:rsidRPr="00D358B3">
              <w:rPr>
                <w:rFonts w:cs="Arial"/>
                <w:b/>
                <w:szCs w:val="20"/>
              </w:rPr>
              <w:t>Unique ID Number</w:t>
            </w:r>
          </w:p>
        </w:tc>
        <w:tc>
          <w:tcPr>
            <w:tcW w:w="1917" w:type="dxa"/>
            <w:shd w:val="clear" w:color="auto" w:fill="auto"/>
            <w:vAlign w:val="center"/>
          </w:tcPr>
          <w:p w14:paraId="34221D3A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jc w:val="center"/>
              <w:rPr>
                <w:rFonts w:cs="Arial"/>
                <w:b/>
                <w:szCs w:val="20"/>
              </w:rPr>
            </w:pPr>
            <w:r w:rsidRPr="00D358B3">
              <w:rPr>
                <w:rFonts w:cs="Arial"/>
                <w:b/>
                <w:szCs w:val="20"/>
              </w:rPr>
              <w:t>Last LOLER thorough examination date</w:t>
            </w:r>
          </w:p>
        </w:tc>
        <w:tc>
          <w:tcPr>
            <w:tcW w:w="1632" w:type="dxa"/>
          </w:tcPr>
          <w:p w14:paraId="3C1E54CF" w14:textId="66576FDC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jc w:val="center"/>
              <w:rPr>
                <w:rFonts w:cs="Arial"/>
                <w:b/>
                <w:szCs w:val="20"/>
              </w:rPr>
            </w:pPr>
            <w:r w:rsidRPr="00211FA3">
              <w:rPr>
                <w:rFonts w:cs="Arial"/>
                <w:b/>
                <w:szCs w:val="20"/>
              </w:rPr>
              <w:t>Weekly Check Condition, Comments</w:t>
            </w:r>
          </w:p>
        </w:tc>
        <w:tc>
          <w:tcPr>
            <w:tcW w:w="1340" w:type="dxa"/>
          </w:tcPr>
          <w:p w14:paraId="722AE102" w14:textId="635B4622" w:rsidR="00211FA3" w:rsidRPr="00211FA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jc w:val="center"/>
              <w:rPr>
                <w:rFonts w:cs="Arial"/>
                <w:b/>
                <w:szCs w:val="20"/>
              </w:rPr>
            </w:pPr>
            <w:r w:rsidRPr="00211FA3">
              <w:rPr>
                <w:rFonts w:cs="Arial"/>
                <w:b/>
                <w:szCs w:val="20"/>
              </w:rPr>
              <w:t>Action Taken</w:t>
            </w:r>
          </w:p>
        </w:tc>
      </w:tr>
      <w:tr w:rsidR="00211FA3" w:rsidRPr="00D358B3" w14:paraId="159E9746" w14:textId="581944E4" w:rsidTr="00211FA3">
        <w:trPr>
          <w:trHeight w:val="301"/>
        </w:trPr>
        <w:tc>
          <w:tcPr>
            <w:tcW w:w="1508" w:type="dxa"/>
            <w:shd w:val="clear" w:color="auto" w:fill="auto"/>
            <w:vAlign w:val="center"/>
          </w:tcPr>
          <w:p w14:paraId="64CAADA9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14:paraId="4E751C90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94" w:type="dxa"/>
            <w:shd w:val="clear" w:color="auto" w:fill="auto"/>
            <w:vAlign w:val="center"/>
          </w:tcPr>
          <w:p w14:paraId="7DD596ED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917" w:type="dxa"/>
            <w:shd w:val="clear" w:color="auto" w:fill="auto"/>
            <w:vAlign w:val="center"/>
          </w:tcPr>
          <w:p w14:paraId="060C0168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32" w:type="dxa"/>
          </w:tcPr>
          <w:p w14:paraId="6DCA86A0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340" w:type="dxa"/>
          </w:tcPr>
          <w:p w14:paraId="5C74B8BE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</w:tr>
      <w:tr w:rsidR="00211FA3" w:rsidRPr="00D358B3" w14:paraId="1873F9FD" w14:textId="10F7BF25" w:rsidTr="00211FA3">
        <w:trPr>
          <w:trHeight w:val="301"/>
        </w:trPr>
        <w:tc>
          <w:tcPr>
            <w:tcW w:w="1508" w:type="dxa"/>
            <w:shd w:val="clear" w:color="auto" w:fill="auto"/>
            <w:vAlign w:val="center"/>
          </w:tcPr>
          <w:p w14:paraId="001E1D85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14:paraId="1E5F1690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94" w:type="dxa"/>
            <w:shd w:val="clear" w:color="auto" w:fill="auto"/>
            <w:vAlign w:val="center"/>
          </w:tcPr>
          <w:p w14:paraId="40F16256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917" w:type="dxa"/>
            <w:shd w:val="clear" w:color="auto" w:fill="auto"/>
            <w:vAlign w:val="center"/>
          </w:tcPr>
          <w:p w14:paraId="0756652C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32" w:type="dxa"/>
          </w:tcPr>
          <w:p w14:paraId="4D4F0705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340" w:type="dxa"/>
          </w:tcPr>
          <w:p w14:paraId="0B6CB6AD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</w:tr>
      <w:tr w:rsidR="00211FA3" w:rsidRPr="00D358B3" w14:paraId="6728B655" w14:textId="780FC55A" w:rsidTr="00211FA3">
        <w:trPr>
          <w:trHeight w:val="301"/>
        </w:trPr>
        <w:tc>
          <w:tcPr>
            <w:tcW w:w="1508" w:type="dxa"/>
            <w:shd w:val="clear" w:color="auto" w:fill="auto"/>
            <w:vAlign w:val="center"/>
          </w:tcPr>
          <w:p w14:paraId="344A30CF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14:paraId="1D3F3D22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94" w:type="dxa"/>
            <w:shd w:val="clear" w:color="auto" w:fill="auto"/>
            <w:vAlign w:val="center"/>
          </w:tcPr>
          <w:p w14:paraId="1E190337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917" w:type="dxa"/>
            <w:shd w:val="clear" w:color="auto" w:fill="auto"/>
            <w:vAlign w:val="center"/>
          </w:tcPr>
          <w:p w14:paraId="409D21DB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32" w:type="dxa"/>
          </w:tcPr>
          <w:p w14:paraId="6294F3BA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340" w:type="dxa"/>
          </w:tcPr>
          <w:p w14:paraId="101315C5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</w:tr>
      <w:tr w:rsidR="00211FA3" w:rsidRPr="00D358B3" w14:paraId="2F4B6009" w14:textId="20471663" w:rsidTr="00211FA3">
        <w:trPr>
          <w:trHeight w:val="301"/>
        </w:trPr>
        <w:tc>
          <w:tcPr>
            <w:tcW w:w="1508" w:type="dxa"/>
            <w:shd w:val="clear" w:color="auto" w:fill="auto"/>
            <w:vAlign w:val="center"/>
          </w:tcPr>
          <w:p w14:paraId="1FE7CAAD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14:paraId="1A5702A0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94" w:type="dxa"/>
            <w:shd w:val="clear" w:color="auto" w:fill="auto"/>
            <w:vAlign w:val="center"/>
          </w:tcPr>
          <w:p w14:paraId="170C7B4F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917" w:type="dxa"/>
            <w:shd w:val="clear" w:color="auto" w:fill="auto"/>
            <w:vAlign w:val="center"/>
          </w:tcPr>
          <w:p w14:paraId="54E34E9A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32" w:type="dxa"/>
          </w:tcPr>
          <w:p w14:paraId="3BFF74BB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340" w:type="dxa"/>
          </w:tcPr>
          <w:p w14:paraId="62328737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</w:tr>
      <w:tr w:rsidR="00211FA3" w:rsidRPr="00D358B3" w14:paraId="02978D79" w14:textId="1F383834" w:rsidTr="00211FA3">
        <w:trPr>
          <w:trHeight w:val="301"/>
        </w:trPr>
        <w:tc>
          <w:tcPr>
            <w:tcW w:w="1508" w:type="dxa"/>
            <w:shd w:val="clear" w:color="auto" w:fill="auto"/>
            <w:vAlign w:val="center"/>
          </w:tcPr>
          <w:p w14:paraId="79AFF6EF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14:paraId="6EA11B78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94" w:type="dxa"/>
            <w:shd w:val="clear" w:color="auto" w:fill="auto"/>
            <w:vAlign w:val="center"/>
          </w:tcPr>
          <w:p w14:paraId="35A7B31F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917" w:type="dxa"/>
            <w:shd w:val="clear" w:color="auto" w:fill="auto"/>
            <w:vAlign w:val="center"/>
          </w:tcPr>
          <w:p w14:paraId="7D8F6EB8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32" w:type="dxa"/>
          </w:tcPr>
          <w:p w14:paraId="2C950D08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340" w:type="dxa"/>
          </w:tcPr>
          <w:p w14:paraId="4AD0D2D8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</w:tr>
      <w:tr w:rsidR="00211FA3" w:rsidRPr="00D358B3" w14:paraId="2BEE4A7A" w14:textId="703221E7" w:rsidTr="00211FA3">
        <w:trPr>
          <w:trHeight w:val="301"/>
        </w:trPr>
        <w:tc>
          <w:tcPr>
            <w:tcW w:w="1508" w:type="dxa"/>
            <w:shd w:val="clear" w:color="auto" w:fill="auto"/>
            <w:vAlign w:val="center"/>
          </w:tcPr>
          <w:p w14:paraId="0B1AFB8E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14:paraId="25312A97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94" w:type="dxa"/>
            <w:shd w:val="clear" w:color="auto" w:fill="auto"/>
            <w:vAlign w:val="center"/>
          </w:tcPr>
          <w:p w14:paraId="6A3BAF92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917" w:type="dxa"/>
            <w:shd w:val="clear" w:color="auto" w:fill="auto"/>
            <w:vAlign w:val="center"/>
          </w:tcPr>
          <w:p w14:paraId="0ECB64FF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32" w:type="dxa"/>
          </w:tcPr>
          <w:p w14:paraId="333ADF69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340" w:type="dxa"/>
          </w:tcPr>
          <w:p w14:paraId="4E4B9919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</w:tr>
      <w:tr w:rsidR="00211FA3" w:rsidRPr="00D358B3" w14:paraId="19B4B533" w14:textId="645805BB" w:rsidTr="00211FA3">
        <w:trPr>
          <w:trHeight w:val="301"/>
        </w:trPr>
        <w:tc>
          <w:tcPr>
            <w:tcW w:w="1508" w:type="dxa"/>
            <w:shd w:val="clear" w:color="auto" w:fill="auto"/>
            <w:vAlign w:val="center"/>
          </w:tcPr>
          <w:p w14:paraId="6FABFADE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14:paraId="33C3FA9B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94" w:type="dxa"/>
            <w:shd w:val="clear" w:color="auto" w:fill="auto"/>
            <w:vAlign w:val="center"/>
          </w:tcPr>
          <w:p w14:paraId="0071CBC7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917" w:type="dxa"/>
            <w:shd w:val="clear" w:color="auto" w:fill="auto"/>
            <w:vAlign w:val="center"/>
          </w:tcPr>
          <w:p w14:paraId="28A33F00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32" w:type="dxa"/>
          </w:tcPr>
          <w:p w14:paraId="6255BF57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340" w:type="dxa"/>
          </w:tcPr>
          <w:p w14:paraId="1FE0B50C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</w:tr>
      <w:tr w:rsidR="00211FA3" w:rsidRPr="00D358B3" w14:paraId="2D545BAE" w14:textId="36DB3B07" w:rsidTr="00211FA3">
        <w:trPr>
          <w:trHeight w:val="301"/>
        </w:trPr>
        <w:tc>
          <w:tcPr>
            <w:tcW w:w="1508" w:type="dxa"/>
            <w:shd w:val="clear" w:color="auto" w:fill="auto"/>
            <w:vAlign w:val="center"/>
          </w:tcPr>
          <w:p w14:paraId="44982E78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14:paraId="1D3B97FC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94" w:type="dxa"/>
            <w:shd w:val="clear" w:color="auto" w:fill="auto"/>
            <w:vAlign w:val="center"/>
          </w:tcPr>
          <w:p w14:paraId="12426D60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917" w:type="dxa"/>
            <w:shd w:val="clear" w:color="auto" w:fill="auto"/>
            <w:vAlign w:val="center"/>
          </w:tcPr>
          <w:p w14:paraId="196AB2A6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32" w:type="dxa"/>
          </w:tcPr>
          <w:p w14:paraId="7B7B01C2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340" w:type="dxa"/>
          </w:tcPr>
          <w:p w14:paraId="13743E62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</w:tr>
      <w:tr w:rsidR="00211FA3" w:rsidRPr="00D358B3" w14:paraId="4F0D2EC7" w14:textId="1D69486B" w:rsidTr="00211FA3">
        <w:trPr>
          <w:trHeight w:val="301"/>
        </w:trPr>
        <w:tc>
          <w:tcPr>
            <w:tcW w:w="1508" w:type="dxa"/>
            <w:shd w:val="clear" w:color="auto" w:fill="auto"/>
            <w:vAlign w:val="center"/>
          </w:tcPr>
          <w:p w14:paraId="184DDFBB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14:paraId="7E8CC147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94" w:type="dxa"/>
            <w:shd w:val="clear" w:color="auto" w:fill="auto"/>
            <w:vAlign w:val="center"/>
          </w:tcPr>
          <w:p w14:paraId="78DFB168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917" w:type="dxa"/>
            <w:shd w:val="clear" w:color="auto" w:fill="auto"/>
            <w:vAlign w:val="center"/>
          </w:tcPr>
          <w:p w14:paraId="38A5E349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32" w:type="dxa"/>
          </w:tcPr>
          <w:p w14:paraId="0FE53A32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340" w:type="dxa"/>
          </w:tcPr>
          <w:p w14:paraId="6B0BEB2A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</w:tr>
      <w:tr w:rsidR="00211FA3" w:rsidRPr="00D358B3" w14:paraId="6E183660" w14:textId="454C9BA9" w:rsidTr="00211FA3">
        <w:trPr>
          <w:trHeight w:val="301"/>
        </w:trPr>
        <w:tc>
          <w:tcPr>
            <w:tcW w:w="1508" w:type="dxa"/>
            <w:shd w:val="clear" w:color="auto" w:fill="auto"/>
            <w:vAlign w:val="center"/>
          </w:tcPr>
          <w:p w14:paraId="47C8582B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14:paraId="6BEB3539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94" w:type="dxa"/>
            <w:shd w:val="clear" w:color="auto" w:fill="auto"/>
            <w:vAlign w:val="center"/>
          </w:tcPr>
          <w:p w14:paraId="3965B01D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917" w:type="dxa"/>
            <w:shd w:val="clear" w:color="auto" w:fill="auto"/>
            <w:vAlign w:val="center"/>
          </w:tcPr>
          <w:p w14:paraId="0D220B4D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32" w:type="dxa"/>
          </w:tcPr>
          <w:p w14:paraId="4B2C1660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340" w:type="dxa"/>
          </w:tcPr>
          <w:p w14:paraId="26FC82D4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</w:tr>
      <w:tr w:rsidR="00211FA3" w:rsidRPr="00D358B3" w14:paraId="7A4B843F" w14:textId="31DA1A9E" w:rsidTr="00211FA3">
        <w:trPr>
          <w:trHeight w:val="301"/>
        </w:trPr>
        <w:tc>
          <w:tcPr>
            <w:tcW w:w="1508" w:type="dxa"/>
            <w:shd w:val="clear" w:color="auto" w:fill="auto"/>
            <w:vAlign w:val="center"/>
          </w:tcPr>
          <w:p w14:paraId="31EB03ED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14:paraId="2002691A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94" w:type="dxa"/>
            <w:shd w:val="clear" w:color="auto" w:fill="auto"/>
            <w:vAlign w:val="center"/>
          </w:tcPr>
          <w:p w14:paraId="1786C14C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917" w:type="dxa"/>
            <w:shd w:val="clear" w:color="auto" w:fill="auto"/>
            <w:vAlign w:val="center"/>
          </w:tcPr>
          <w:p w14:paraId="27B23297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32" w:type="dxa"/>
          </w:tcPr>
          <w:p w14:paraId="441BAB5A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340" w:type="dxa"/>
          </w:tcPr>
          <w:p w14:paraId="173BE828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</w:tr>
      <w:tr w:rsidR="00211FA3" w:rsidRPr="00D358B3" w14:paraId="53A74B82" w14:textId="7E6053A2" w:rsidTr="00211FA3">
        <w:trPr>
          <w:trHeight w:val="301"/>
        </w:trPr>
        <w:tc>
          <w:tcPr>
            <w:tcW w:w="1508" w:type="dxa"/>
            <w:shd w:val="clear" w:color="auto" w:fill="auto"/>
            <w:vAlign w:val="center"/>
          </w:tcPr>
          <w:p w14:paraId="3E1D6A56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14:paraId="09852C0E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94" w:type="dxa"/>
            <w:shd w:val="clear" w:color="auto" w:fill="auto"/>
            <w:vAlign w:val="center"/>
          </w:tcPr>
          <w:p w14:paraId="54F7BB26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917" w:type="dxa"/>
            <w:shd w:val="clear" w:color="auto" w:fill="auto"/>
            <w:vAlign w:val="center"/>
          </w:tcPr>
          <w:p w14:paraId="3ED38522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32" w:type="dxa"/>
          </w:tcPr>
          <w:p w14:paraId="4D68DFB8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340" w:type="dxa"/>
          </w:tcPr>
          <w:p w14:paraId="5075643D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</w:tr>
      <w:tr w:rsidR="00211FA3" w:rsidRPr="00D358B3" w14:paraId="253227FC" w14:textId="53F0474F" w:rsidTr="00211FA3">
        <w:trPr>
          <w:trHeight w:val="301"/>
        </w:trPr>
        <w:tc>
          <w:tcPr>
            <w:tcW w:w="1508" w:type="dxa"/>
            <w:shd w:val="clear" w:color="auto" w:fill="auto"/>
            <w:vAlign w:val="center"/>
          </w:tcPr>
          <w:p w14:paraId="5408921E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14:paraId="67DA6535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94" w:type="dxa"/>
            <w:shd w:val="clear" w:color="auto" w:fill="auto"/>
            <w:vAlign w:val="center"/>
          </w:tcPr>
          <w:p w14:paraId="40699A11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917" w:type="dxa"/>
            <w:shd w:val="clear" w:color="auto" w:fill="auto"/>
            <w:vAlign w:val="center"/>
          </w:tcPr>
          <w:p w14:paraId="2E4842A9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32" w:type="dxa"/>
          </w:tcPr>
          <w:p w14:paraId="667D48E0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340" w:type="dxa"/>
          </w:tcPr>
          <w:p w14:paraId="43EC94CA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</w:tr>
      <w:tr w:rsidR="00211FA3" w:rsidRPr="00D358B3" w14:paraId="5C60F49D" w14:textId="0C8309A2" w:rsidTr="00211FA3">
        <w:trPr>
          <w:trHeight w:val="301"/>
        </w:trPr>
        <w:tc>
          <w:tcPr>
            <w:tcW w:w="1508" w:type="dxa"/>
            <w:shd w:val="clear" w:color="auto" w:fill="auto"/>
            <w:vAlign w:val="center"/>
          </w:tcPr>
          <w:p w14:paraId="1034B92E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14:paraId="51B0C9E4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94" w:type="dxa"/>
            <w:shd w:val="clear" w:color="auto" w:fill="auto"/>
            <w:vAlign w:val="center"/>
          </w:tcPr>
          <w:p w14:paraId="063E01CE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917" w:type="dxa"/>
            <w:shd w:val="clear" w:color="auto" w:fill="auto"/>
            <w:vAlign w:val="center"/>
          </w:tcPr>
          <w:p w14:paraId="13D7E460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32" w:type="dxa"/>
          </w:tcPr>
          <w:p w14:paraId="42D5550A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340" w:type="dxa"/>
          </w:tcPr>
          <w:p w14:paraId="1A1533B7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</w:tr>
      <w:tr w:rsidR="00211FA3" w:rsidRPr="00D358B3" w14:paraId="7114D081" w14:textId="151888D1" w:rsidTr="00211FA3">
        <w:trPr>
          <w:trHeight w:val="301"/>
        </w:trPr>
        <w:tc>
          <w:tcPr>
            <w:tcW w:w="1508" w:type="dxa"/>
            <w:shd w:val="clear" w:color="auto" w:fill="auto"/>
            <w:vAlign w:val="center"/>
          </w:tcPr>
          <w:p w14:paraId="0E951EA7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14:paraId="09C5AA90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94" w:type="dxa"/>
            <w:shd w:val="clear" w:color="auto" w:fill="auto"/>
            <w:vAlign w:val="center"/>
          </w:tcPr>
          <w:p w14:paraId="7F2D0B22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917" w:type="dxa"/>
            <w:shd w:val="clear" w:color="auto" w:fill="auto"/>
            <w:vAlign w:val="center"/>
          </w:tcPr>
          <w:p w14:paraId="7E1119B9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32" w:type="dxa"/>
          </w:tcPr>
          <w:p w14:paraId="6D292730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340" w:type="dxa"/>
          </w:tcPr>
          <w:p w14:paraId="69456814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</w:tr>
    </w:tbl>
    <w:p w14:paraId="468FE045" w14:textId="77777777" w:rsidR="000C6E0E" w:rsidRPr="00D358B3" w:rsidRDefault="000C6E0E" w:rsidP="000C6E0E">
      <w:pPr>
        <w:widowControl w:val="0"/>
        <w:tabs>
          <w:tab w:val="left" w:pos="-720"/>
        </w:tabs>
        <w:suppressAutoHyphens/>
        <w:spacing w:before="120"/>
        <w:rPr>
          <w:rFonts w:cs="Arial"/>
          <w:b/>
          <w:szCs w:val="20"/>
        </w:rPr>
      </w:pPr>
      <w:r w:rsidRPr="00D358B3">
        <w:rPr>
          <w:rFonts w:cs="Arial"/>
          <w:b/>
          <w:szCs w:val="20"/>
        </w:rPr>
        <w:t>Location D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08"/>
        <w:gridCol w:w="1526"/>
        <w:gridCol w:w="1695"/>
        <w:gridCol w:w="1917"/>
        <w:gridCol w:w="1631"/>
        <w:gridCol w:w="1340"/>
      </w:tblGrid>
      <w:tr w:rsidR="00211FA3" w:rsidRPr="00D358B3" w14:paraId="4C699F19" w14:textId="4A8BFA50" w:rsidTr="00211FA3">
        <w:trPr>
          <w:trHeight w:val="287"/>
        </w:trPr>
        <w:tc>
          <w:tcPr>
            <w:tcW w:w="1508" w:type="dxa"/>
            <w:shd w:val="clear" w:color="auto" w:fill="auto"/>
            <w:vAlign w:val="center"/>
          </w:tcPr>
          <w:p w14:paraId="189B9734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jc w:val="center"/>
              <w:rPr>
                <w:rFonts w:cs="Arial"/>
                <w:b/>
                <w:szCs w:val="20"/>
              </w:rPr>
            </w:pPr>
            <w:r w:rsidRPr="00D358B3">
              <w:rPr>
                <w:rFonts w:cs="Arial"/>
                <w:b/>
                <w:bCs/>
                <w:szCs w:val="20"/>
              </w:rPr>
              <w:t>Item</w:t>
            </w:r>
          </w:p>
        </w:tc>
        <w:tc>
          <w:tcPr>
            <w:tcW w:w="1526" w:type="dxa"/>
            <w:shd w:val="clear" w:color="auto" w:fill="auto"/>
            <w:vAlign w:val="center"/>
          </w:tcPr>
          <w:p w14:paraId="24045B17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jc w:val="center"/>
              <w:rPr>
                <w:rFonts w:cs="Arial"/>
                <w:b/>
                <w:szCs w:val="20"/>
              </w:rPr>
            </w:pPr>
            <w:r w:rsidRPr="00D358B3">
              <w:rPr>
                <w:rFonts w:cs="Arial"/>
                <w:b/>
                <w:szCs w:val="20"/>
              </w:rPr>
              <w:t>SWL</w:t>
            </w:r>
          </w:p>
        </w:tc>
        <w:tc>
          <w:tcPr>
            <w:tcW w:w="1695" w:type="dxa"/>
            <w:shd w:val="clear" w:color="auto" w:fill="auto"/>
            <w:vAlign w:val="center"/>
          </w:tcPr>
          <w:p w14:paraId="562759D8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jc w:val="center"/>
              <w:rPr>
                <w:rFonts w:cs="Arial"/>
                <w:b/>
                <w:szCs w:val="20"/>
              </w:rPr>
            </w:pPr>
            <w:r w:rsidRPr="00D358B3">
              <w:rPr>
                <w:rFonts w:cs="Arial"/>
                <w:b/>
                <w:szCs w:val="20"/>
              </w:rPr>
              <w:t>Unique ID Number</w:t>
            </w:r>
          </w:p>
        </w:tc>
        <w:tc>
          <w:tcPr>
            <w:tcW w:w="1917" w:type="dxa"/>
            <w:shd w:val="clear" w:color="auto" w:fill="auto"/>
            <w:vAlign w:val="center"/>
          </w:tcPr>
          <w:p w14:paraId="3EAEA12A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jc w:val="center"/>
              <w:rPr>
                <w:rFonts w:cs="Arial"/>
                <w:b/>
                <w:szCs w:val="20"/>
              </w:rPr>
            </w:pPr>
            <w:r w:rsidRPr="00D358B3">
              <w:rPr>
                <w:rFonts w:cs="Arial"/>
                <w:b/>
                <w:szCs w:val="20"/>
              </w:rPr>
              <w:t>Last LOLER thorough examination date</w:t>
            </w:r>
          </w:p>
        </w:tc>
        <w:tc>
          <w:tcPr>
            <w:tcW w:w="1631" w:type="dxa"/>
          </w:tcPr>
          <w:p w14:paraId="1401228D" w14:textId="68ED1C0A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jc w:val="center"/>
              <w:rPr>
                <w:rFonts w:cs="Arial"/>
                <w:b/>
                <w:szCs w:val="20"/>
              </w:rPr>
            </w:pPr>
            <w:r w:rsidRPr="00211FA3">
              <w:rPr>
                <w:rFonts w:cs="Arial"/>
                <w:b/>
                <w:szCs w:val="20"/>
              </w:rPr>
              <w:t>Weekly Check Condition, Comments</w:t>
            </w:r>
          </w:p>
        </w:tc>
        <w:tc>
          <w:tcPr>
            <w:tcW w:w="1340" w:type="dxa"/>
          </w:tcPr>
          <w:p w14:paraId="770EBE8E" w14:textId="2A0E3421" w:rsidR="00211FA3" w:rsidRPr="00211FA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jc w:val="center"/>
              <w:rPr>
                <w:rFonts w:cs="Arial"/>
                <w:b/>
                <w:szCs w:val="20"/>
              </w:rPr>
            </w:pPr>
            <w:r w:rsidRPr="00211FA3">
              <w:rPr>
                <w:rFonts w:cs="Arial"/>
                <w:b/>
                <w:szCs w:val="20"/>
              </w:rPr>
              <w:t>Action Taken</w:t>
            </w:r>
          </w:p>
        </w:tc>
      </w:tr>
      <w:tr w:rsidR="00211FA3" w:rsidRPr="00D358B3" w14:paraId="6434EDE4" w14:textId="60F96A95" w:rsidTr="00211FA3">
        <w:trPr>
          <w:trHeight w:val="301"/>
        </w:trPr>
        <w:tc>
          <w:tcPr>
            <w:tcW w:w="1508" w:type="dxa"/>
            <w:shd w:val="clear" w:color="auto" w:fill="auto"/>
            <w:vAlign w:val="center"/>
          </w:tcPr>
          <w:p w14:paraId="0B096FEE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14:paraId="0417BBE1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95" w:type="dxa"/>
            <w:shd w:val="clear" w:color="auto" w:fill="auto"/>
            <w:vAlign w:val="center"/>
          </w:tcPr>
          <w:p w14:paraId="1D8F65FB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917" w:type="dxa"/>
            <w:shd w:val="clear" w:color="auto" w:fill="auto"/>
            <w:vAlign w:val="center"/>
          </w:tcPr>
          <w:p w14:paraId="21480D5A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31" w:type="dxa"/>
          </w:tcPr>
          <w:p w14:paraId="50E970FC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340" w:type="dxa"/>
          </w:tcPr>
          <w:p w14:paraId="5B7AAFD1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</w:tr>
      <w:tr w:rsidR="00211FA3" w:rsidRPr="00D358B3" w14:paraId="76A699D7" w14:textId="1BDBCB0A" w:rsidTr="00211FA3">
        <w:trPr>
          <w:trHeight w:val="301"/>
        </w:trPr>
        <w:tc>
          <w:tcPr>
            <w:tcW w:w="1508" w:type="dxa"/>
            <w:shd w:val="clear" w:color="auto" w:fill="auto"/>
            <w:vAlign w:val="center"/>
          </w:tcPr>
          <w:p w14:paraId="5D972682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14:paraId="0AAD2B89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95" w:type="dxa"/>
            <w:shd w:val="clear" w:color="auto" w:fill="auto"/>
            <w:vAlign w:val="center"/>
          </w:tcPr>
          <w:p w14:paraId="306BE63C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917" w:type="dxa"/>
            <w:shd w:val="clear" w:color="auto" w:fill="auto"/>
            <w:vAlign w:val="center"/>
          </w:tcPr>
          <w:p w14:paraId="366C5FDE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31" w:type="dxa"/>
          </w:tcPr>
          <w:p w14:paraId="4A16CEA1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340" w:type="dxa"/>
          </w:tcPr>
          <w:p w14:paraId="5A09116E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</w:tr>
      <w:tr w:rsidR="00211FA3" w:rsidRPr="00D358B3" w14:paraId="29B50EB4" w14:textId="139FC757" w:rsidTr="00211FA3">
        <w:trPr>
          <w:trHeight w:val="301"/>
        </w:trPr>
        <w:tc>
          <w:tcPr>
            <w:tcW w:w="1508" w:type="dxa"/>
            <w:shd w:val="clear" w:color="auto" w:fill="auto"/>
            <w:vAlign w:val="center"/>
          </w:tcPr>
          <w:p w14:paraId="7068D745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14:paraId="0117702D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95" w:type="dxa"/>
            <w:shd w:val="clear" w:color="auto" w:fill="auto"/>
            <w:vAlign w:val="center"/>
          </w:tcPr>
          <w:p w14:paraId="7B37166E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917" w:type="dxa"/>
            <w:shd w:val="clear" w:color="auto" w:fill="auto"/>
            <w:vAlign w:val="center"/>
          </w:tcPr>
          <w:p w14:paraId="0B6480FD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31" w:type="dxa"/>
          </w:tcPr>
          <w:p w14:paraId="59C9D41D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340" w:type="dxa"/>
          </w:tcPr>
          <w:p w14:paraId="73AF120B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</w:tr>
      <w:tr w:rsidR="00211FA3" w:rsidRPr="00D358B3" w14:paraId="299BA412" w14:textId="32E056DA" w:rsidTr="00211FA3">
        <w:trPr>
          <w:trHeight w:val="301"/>
        </w:trPr>
        <w:tc>
          <w:tcPr>
            <w:tcW w:w="1508" w:type="dxa"/>
            <w:shd w:val="clear" w:color="auto" w:fill="auto"/>
            <w:vAlign w:val="center"/>
          </w:tcPr>
          <w:p w14:paraId="2201C9FD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14:paraId="39AEA409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95" w:type="dxa"/>
            <w:shd w:val="clear" w:color="auto" w:fill="auto"/>
            <w:vAlign w:val="center"/>
          </w:tcPr>
          <w:p w14:paraId="7BD7BECA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917" w:type="dxa"/>
            <w:shd w:val="clear" w:color="auto" w:fill="auto"/>
            <w:vAlign w:val="center"/>
          </w:tcPr>
          <w:p w14:paraId="1EBF3D34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31" w:type="dxa"/>
          </w:tcPr>
          <w:p w14:paraId="5D9ECAC1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340" w:type="dxa"/>
          </w:tcPr>
          <w:p w14:paraId="6370A8CF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</w:tr>
      <w:tr w:rsidR="00211FA3" w:rsidRPr="00D358B3" w14:paraId="5FAF6F25" w14:textId="09D56BE3" w:rsidTr="00211FA3">
        <w:trPr>
          <w:trHeight w:val="301"/>
        </w:trPr>
        <w:tc>
          <w:tcPr>
            <w:tcW w:w="1508" w:type="dxa"/>
            <w:shd w:val="clear" w:color="auto" w:fill="auto"/>
            <w:vAlign w:val="center"/>
          </w:tcPr>
          <w:p w14:paraId="52F21883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14:paraId="2CA3287E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95" w:type="dxa"/>
            <w:shd w:val="clear" w:color="auto" w:fill="auto"/>
            <w:vAlign w:val="center"/>
          </w:tcPr>
          <w:p w14:paraId="0A552785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917" w:type="dxa"/>
            <w:shd w:val="clear" w:color="auto" w:fill="auto"/>
            <w:vAlign w:val="center"/>
          </w:tcPr>
          <w:p w14:paraId="7FD9C033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31" w:type="dxa"/>
          </w:tcPr>
          <w:p w14:paraId="0CA46038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340" w:type="dxa"/>
          </w:tcPr>
          <w:p w14:paraId="5B9894C4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</w:tr>
      <w:tr w:rsidR="00211FA3" w:rsidRPr="00D358B3" w14:paraId="0F978CDD" w14:textId="2B12606E" w:rsidTr="00211FA3">
        <w:trPr>
          <w:trHeight w:val="301"/>
        </w:trPr>
        <w:tc>
          <w:tcPr>
            <w:tcW w:w="1508" w:type="dxa"/>
            <w:shd w:val="clear" w:color="auto" w:fill="auto"/>
            <w:vAlign w:val="center"/>
          </w:tcPr>
          <w:p w14:paraId="6847B9C7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14:paraId="22AEF13E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95" w:type="dxa"/>
            <w:shd w:val="clear" w:color="auto" w:fill="auto"/>
            <w:vAlign w:val="center"/>
          </w:tcPr>
          <w:p w14:paraId="2C69AB38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917" w:type="dxa"/>
            <w:shd w:val="clear" w:color="auto" w:fill="auto"/>
            <w:vAlign w:val="center"/>
          </w:tcPr>
          <w:p w14:paraId="6CDA590F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31" w:type="dxa"/>
          </w:tcPr>
          <w:p w14:paraId="3BF5C247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340" w:type="dxa"/>
          </w:tcPr>
          <w:p w14:paraId="7B0A1ABF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</w:tr>
      <w:tr w:rsidR="00211FA3" w:rsidRPr="00D358B3" w14:paraId="2B72E0B6" w14:textId="04C53748" w:rsidTr="00211FA3">
        <w:trPr>
          <w:trHeight w:val="301"/>
        </w:trPr>
        <w:tc>
          <w:tcPr>
            <w:tcW w:w="1508" w:type="dxa"/>
            <w:shd w:val="clear" w:color="auto" w:fill="auto"/>
            <w:vAlign w:val="center"/>
          </w:tcPr>
          <w:p w14:paraId="4403A9DD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14:paraId="5B986A3C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95" w:type="dxa"/>
            <w:shd w:val="clear" w:color="auto" w:fill="auto"/>
            <w:vAlign w:val="center"/>
          </w:tcPr>
          <w:p w14:paraId="01306FAB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917" w:type="dxa"/>
            <w:shd w:val="clear" w:color="auto" w:fill="auto"/>
            <w:vAlign w:val="center"/>
          </w:tcPr>
          <w:p w14:paraId="3A38ADDE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31" w:type="dxa"/>
          </w:tcPr>
          <w:p w14:paraId="67BBE910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340" w:type="dxa"/>
          </w:tcPr>
          <w:p w14:paraId="1CE66BBF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</w:tr>
      <w:tr w:rsidR="00211FA3" w:rsidRPr="00D358B3" w14:paraId="51C1D747" w14:textId="0C9F1A7C" w:rsidTr="00211FA3">
        <w:trPr>
          <w:trHeight w:val="301"/>
        </w:trPr>
        <w:tc>
          <w:tcPr>
            <w:tcW w:w="1508" w:type="dxa"/>
            <w:shd w:val="clear" w:color="auto" w:fill="auto"/>
            <w:vAlign w:val="center"/>
          </w:tcPr>
          <w:p w14:paraId="71237ADC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14:paraId="792D3477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95" w:type="dxa"/>
            <w:shd w:val="clear" w:color="auto" w:fill="auto"/>
            <w:vAlign w:val="center"/>
          </w:tcPr>
          <w:p w14:paraId="5642C4D2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917" w:type="dxa"/>
            <w:shd w:val="clear" w:color="auto" w:fill="auto"/>
            <w:vAlign w:val="center"/>
          </w:tcPr>
          <w:p w14:paraId="5A85956A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31" w:type="dxa"/>
          </w:tcPr>
          <w:p w14:paraId="2715CCEE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340" w:type="dxa"/>
          </w:tcPr>
          <w:p w14:paraId="4EC7AD7C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</w:tr>
      <w:tr w:rsidR="00211FA3" w:rsidRPr="00D358B3" w14:paraId="0F861121" w14:textId="4F971B38" w:rsidTr="00211FA3">
        <w:trPr>
          <w:trHeight w:val="301"/>
        </w:trPr>
        <w:tc>
          <w:tcPr>
            <w:tcW w:w="1508" w:type="dxa"/>
            <w:shd w:val="clear" w:color="auto" w:fill="auto"/>
            <w:vAlign w:val="center"/>
          </w:tcPr>
          <w:p w14:paraId="146C9B7B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14:paraId="25958B9C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95" w:type="dxa"/>
            <w:shd w:val="clear" w:color="auto" w:fill="auto"/>
            <w:vAlign w:val="center"/>
          </w:tcPr>
          <w:p w14:paraId="7519B5E9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917" w:type="dxa"/>
            <w:shd w:val="clear" w:color="auto" w:fill="auto"/>
            <w:vAlign w:val="center"/>
          </w:tcPr>
          <w:p w14:paraId="7664AE77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31" w:type="dxa"/>
          </w:tcPr>
          <w:p w14:paraId="6663F32F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340" w:type="dxa"/>
          </w:tcPr>
          <w:p w14:paraId="72FC0024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</w:tr>
      <w:tr w:rsidR="00211FA3" w:rsidRPr="00D358B3" w14:paraId="264BA2E6" w14:textId="5344B23C" w:rsidTr="00211FA3">
        <w:trPr>
          <w:trHeight w:val="301"/>
        </w:trPr>
        <w:tc>
          <w:tcPr>
            <w:tcW w:w="1508" w:type="dxa"/>
            <w:shd w:val="clear" w:color="auto" w:fill="auto"/>
            <w:vAlign w:val="center"/>
          </w:tcPr>
          <w:p w14:paraId="254BE93F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14:paraId="6C3FC996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95" w:type="dxa"/>
            <w:shd w:val="clear" w:color="auto" w:fill="auto"/>
            <w:vAlign w:val="center"/>
          </w:tcPr>
          <w:p w14:paraId="66256611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917" w:type="dxa"/>
            <w:shd w:val="clear" w:color="auto" w:fill="auto"/>
            <w:vAlign w:val="center"/>
          </w:tcPr>
          <w:p w14:paraId="43C98DA4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31" w:type="dxa"/>
          </w:tcPr>
          <w:p w14:paraId="795731C9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340" w:type="dxa"/>
          </w:tcPr>
          <w:p w14:paraId="0D7698DE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</w:tr>
      <w:tr w:rsidR="00211FA3" w:rsidRPr="00D358B3" w14:paraId="5C8F5176" w14:textId="129C83EA" w:rsidTr="00211FA3">
        <w:trPr>
          <w:trHeight w:val="301"/>
        </w:trPr>
        <w:tc>
          <w:tcPr>
            <w:tcW w:w="1508" w:type="dxa"/>
            <w:shd w:val="clear" w:color="auto" w:fill="auto"/>
            <w:vAlign w:val="center"/>
          </w:tcPr>
          <w:p w14:paraId="3EB50E9F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14:paraId="42FEC506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95" w:type="dxa"/>
            <w:shd w:val="clear" w:color="auto" w:fill="auto"/>
            <w:vAlign w:val="center"/>
          </w:tcPr>
          <w:p w14:paraId="42D95A29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917" w:type="dxa"/>
            <w:shd w:val="clear" w:color="auto" w:fill="auto"/>
            <w:vAlign w:val="center"/>
          </w:tcPr>
          <w:p w14:paraId="2764AEB6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31" w:type="dxa"/>
          </w:tcPr>
          <w:p w14:paraId="2EE8FB32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340" w:type="dxa"/>
          </w:tcPr>
          <w:p w14:paraId="197D7530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</w:tr>
      <w:tr w:rsidR="00211FA3" w:rsidRPr="00D358B3" w14:paraId="7C7492A5" w14:textId="678C5A92" w:rsidTr="00211FA3">
        <w:trPr>
          <w:trHeight w:val="301"/>
        </w:trPr>
        <w:tc>
          <w:tcPr>
            <w:tcW w:w="1508" w:type="dxa"/>
            <w:shd w:val="clear" w:color="auto" w:fill="auto"/>
            <w:vAlign w:val="center"/>
          </w:tcPr>
          <w:p w14:paraId="0134F171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14:paraId="671F19CC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95" w:type="dxa"/>
            <w:shd w:val="clear" w:color="auto" w:fill="auto"/>
            <w:vAlign w:val="center"/>
          </w:tcPr>
          <w:p w14:paraId="2F2D8539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917" w:type="dxa"/>
            <w:shd w:val="clear" w:color="auto" w:fill="auto"/>
            <w:vAlign w:val="center"/>
          </w:tcPr>
          <w:p w14:paraId="005CA00C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31" w:type="dxa"/>
          </w:tcPr>
          <w:p w14:paraId="3D378F15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340" w:type="dxa"/>
          </w:tcPr>
          <w:p w14:paraId="0E7B7280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</w:tr>
      <w:tr w:rsidR="00211FA3" w:rsidRPr="00D358B3" w14:paraId="67173D84" w14:textId="4C74A334" w:rsidTr="00211FA3">
        <w:trPr>
          <w:trHeight w:val="301"/>
        </w:trPr>
        <w:tc>
          <w:tcPr>
            <w:tcW w:w="1508" w:type="dxa"/>
            <w:shd w:val="clear" w:color="auto" w:fill="auto"/>
            <w:vAlign w:val="center"/>
          </w:tcPr>
          <w:p w14:paraId="1F2ABD2E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14:paraId="45A84B87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95" w:type="dxa"/>
            <w:shd w:val="clear" w:color="auto" w:fill="auto"/>
            <w:vAlign w:val="center"/>
          </w:tcPr>
          <w:p w14:paraId="64664E43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917" w:type="dxa"/>
            <w:shd w:val="clear" w:color="auto" w:fill="auto"/>
            <w:vAlign w:val="center"/>
          </w:tcPr>
          <w:p w14:paraId="43D54079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31" w:type="dxa"/>
          </w:tcPr>
          <w:p w14:paraId="2DA0D77C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340" w:type="dxa"/>
          </w:tcPr>
          <w:p w14:paraId="31A5D211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</w:tr>
      <w:tr w:rsidR="00211FA3" w:rsidRPr="00D358B3" w14:paraId="515DAFAA" w14:textId="17C13419" w:rsidTr="00211FA3">
        <w:trPr>
          <w:trHeight w:val="301"/>
        </w:trPr>
        <w:tc>
          <w:tcPr>
            <w:tcW w:w="1508" w:type="dxa"/>
            <w:shd w:val="clear" w:color="auto" w:fill="auto"/>
            <w:vAlign w:val="center"/>
          </w:tcPr>
          <w:p w14:paraId="019FEFD0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14:paraId="6FBF9F87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95" w:type="dxa"/>
            <w:shd w:val="clear" w:color="auto" w:fill="auto"/>
            <w:vAlign w:val="center"/>
          </w:tcPr>
          <w:p w14:paraId="2557FB40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917" w:type="dxa"/>
            <w:shd w:val="clear" w:color="auto" w:fill="auto"/>
            <w:vAlign w:val="center"/>
          </w:tcPr>
          <w:p w14:paraId="3B4E9959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31" w:type="dxa"/>
          </w:tcPr>
          <w:p w14:paraId="7A0CA8A0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340" w:type="dxa"/>
          </w:tcPr>
          <w:p w14:paraId="69F868C3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</w:tr>
      <w:tr w:rsidR="00211FA3" w:rsidRPr="00D358B3" w14:paraId="133ACC98" w14:textId="18F3C5AB" w:rsidTr="00211FA3">
        <w:trPr>
          <w:trHeight w:val="301"/>
        </w:trPr>
        <w:tc>
          <w:tcPr>
            <w:tcW w:w="1508" w:type="dxa"/>
            <w:shd w:val="clear" w:color="auto" w:fill="auto"/>
            <w:vAlign w:val="center"/>
          </w:tcPr>
          <w:p w14:paraId="1228FFC7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14:paraId="49E921CD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95" w:type="dxa"/>
            <w:shd w:val="clear" w:color="auto" w:fill="auto"/>
            <w:vAlign w:val="center"/>
          </w:tcPr>
          <w:p w14:paraId="0FC28B45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917" w:type="dxa"/>
            <w:shd w:val="clear" w:color="auto" w:fill="auto"/>
            <w:vAlign w:val="center"/>
          </w:tcPr>
          <w:p w14:paraId="356588B8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31" w:type="dxa"/>
          </w:tcPr>
          <w:p w14:paraId="74F555F5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340" w:type="dxa"/>
          </w:tcPr>
          <w:p w14:paraId="5AF2F12F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</w:tr>
    </w:tbl>
    <w:p w14:paraId="51C79D36" w14:textId="77777777" w:rsidR="000C6E0E" w:rsidRPr="00D358B3" w:rsidRDefault="000C6E0E" w:rsidP="000C6E0E">
      <w:pPr>
        <w:keepNext/>
        <w:widowControl w:val="0"/>
        <w:tabs>
          <w:tab w:val="left" w:pos="-720"/>
        </w:tabs>
        <w:suppressAutoHyphens/>
        <w:spacing w:before="120"/>
        <w:rPr>
          <w:rFonts w:cs="Arial"/>
          <w:b/>
          <w:szCs w:val="20"/>
        </w:rPr>
      </w:pPr>
      <w:r w:rsidRPr="00D358B3">
        <w:rPr>
          <w:rFonts w:cs="Arial"/>
          <w:b/>
          <w:szCs w:val="20"/>
        </w:rPr>
        <w:lastRenderedPageBreak/>
        <w:t>Location E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08"/>
        <w:gridCol w:w="1526"/>
        <w:gridCol w:w="1694"/>
        <w:gridCol w:w="1917"/>
        <w:gridCol w:w="1632"/>
        <w:gridCol w:w="1340"/>
      </w:tblGrid>
      <w:tr w:rsidR="00211FA3" w:rsidRPr="00D358B3" w14:paraId="5F89ECA7" w14:textId="5431A009" w:rsidTr="00211FA3">
        <w:trPr>
          <w:trHeight w:val="287"/>
        </w:trPr>
        <w:tc>
          <w:tcPr>
            <w:tcW w:w="1508" w:type="dxa"/>
            <w:shd w:val="clear" w:color="auto" w:fill="auto"/>
            <w:vAlign w:val="center"/>
          </w:tcPr>
          <w:p w14:paraId="71E71115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jc w:val="center"/>
              <w:rPr>
                <w:rFonts w:cs="Arial"/>
                <w:b/>
                <w:szCs w:val="20"/>
              </w:rPr>
            </w:pPr>
            <w:r w:rsidRPr="00D358B3">
              <w:rPr>
                <w:rFonts w:cs="Arial"/>
                <w:b/>
                <w:bCs/>
                <w:szCs w:val="20"/>
              </w:rPr>
              <w:t>Item</w:t>
            </w:r>
          </w:p>
        </w:tc>
        <w:tc>
          <w:tcPr>
            <w:tcW w:w="1526" w:type="dxa"/>
            <w:shd w:val="clear" w:color="auto" w:fill="auto"/>
            <w:vAlign w:val="center"/>
          </w:tcPr>
          <w:p w14:paraId="4887451E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jc w:val="center"/>
              <w:rPr>
                <w:rFonts w:cs="Arial"/>
                <w:b/>
                <w:szCs w:val="20"/>
              </w:rPr>
            </w:pPr>
            <w:r w:rsidRPr="00D358B3">
              <w:rPr>
                <w:rFonts w:cs="Arial"/>
                <w:b/>
                <w:szCs w:val="20"/>
              </w:rPr>
              <w:t>SWL</w:t>
            </w:r>
          </w:p>
        </w:tc>
        <w:tc>
          <w:tcPr>
            <w:tcW w:w="1694" w:type="dxa"/>
            <w:shd w:val="clear" w:color="auto" w:fill="auto"/>
            <w:vAlign w:val="center"/>
          </w:tcPr>
          <w:p w14:paraId="08737EB9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jc w:val="center"/>
              <w:rPr>
                <w:rFonts w:cs="Arial"/>
                <w:b/>
                <w:szCs w:val="20"/>
              </w:rPr>
            </w:pPr>
            <w:r w:rsidRPr="00D358B3">
              <w:rPr>
                <w:rFonts w:cs="Arial"/>
                <w:b/>
                <w:szCs w:val="20"/>
              </w:rPr>
              <w:t>Unique ID Number</w:t>
            </w:r>
          </w:p>
        </w:tc>
        <w:tc>
          <w:tcPr>
            <w:tcW w:w="1917" w:type="dxa"/>
            <w:shd w:val="clear" w:color="auto" w:fill="auto"/>
            <w:vAlign w:val="center"/>
          </w:tcPr>
          <w:p w14:paraId="51D1251F" w14:textId="77777777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jc w:val="center"/>
              <w:rPr>
                <w:rFonts w:cs="Arial"/>
                <w:b/>
                <w:szCs w:val="20"/>
              </w:rPr>
            </w:pPr>
            <w:r w:rsidRPr="00D358B3">
              <w:rPr>
                <w:rFonts w:cs="Arial"/>
                <w:b/>
                <w:szCs w:val="20"/>
              </w:rPr>
              <w:t>Last LOLER thorough examination date</w:t>
            </w:r>
          </w:p>
        </w:tc>
        <w:tc>
          <w:tcPr>
            <w:tcW w:w="1632" w:type="dxa"/>
          </w:tcPr>
          <w:p w14:paraId="27FA18A0" w14:textId="048E6495" w:rsidR="00211FA3" w:rsidRPr="00D358B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jc w:val="center"/>
              <w:rPr>
                <w:rFonts w:cs="Arial"/>
                <w:b/>
                <w:szCs w:val="20"/>
              </w:rPr>
            </w:pPr>
            <w:r w:rsidRPr="00211FA3">
              <w:rPr>
                <w:rFonts w:cs="Arial"/>
                <w:b/>
                <w:szCs w:val="20"/>
              </w:rPr>
              <w:t>Weekly Check Condition, Comments</w:t>
            </w:r>
          </w:p>
        </w:tc>
        <w:tc>
          <w:tcPr>
            <w:tcW w:w="1340" w:type="dxa"/>
          </w:tcPr>
          <w:p w14:paraId="0ED56EAF" w14:textId="0D304322" w:rsidR="00211FA3" w:rsidRPr="00211FA3" w:rsidRDefault="00211FA3" w:rsidP="00DE60C2">
            <w:pPr>
              <w:widowControl w:val="0"/>
              <w:tabs>
                <w:tab w:val="left" w:pos="-720"/>
              </w:tabs>
              <w:suppressAutoHyphens/>
              <w:spacing w:before="60" w:after="60"/>
              <w:jc w:val="center"/>
              <w:rPr>
                <w:rFonts w:cs="Arial"/>
                <w:b/>
                <w:szCs w:val="20"/>
              </w:rPr>
            </w:pPr>
            <w:r w:rsidRPr="00211FA3">
              <w:rPr>
                <w:rFonts w:cs="Arial"/>
                <w:b/>
                <w:szCs w:val="20"/>
              </w:rPr>
              <w:t>Action Taken</w:t>
            </w:r>
          </w:p>
        </w:tc>
      </w:tr>
      <w:tr w:rsidR="00211FA3" w:rsidRPr="00D358B3" w14:paraId="65AE4F74" w14:textId="570D05C4" w:rsidTr="00211FA3">
        <w:trPr>
          <w:trHeight w:val="301"/>
        </w:trPr>
        <w:tc>
          <w:tcPr>
            <w:tcW w:w="1508" w:type="dxa"/>
            <w:shd w:val="clear" w:color="auto" w:fill="auto"/>
            <w:vAlign w:val="center"/>
          </w:tcPr>
          <w:p w14:paraId="4948AD11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14:paraId="04243C52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94" w:type="dxa"/>
            <w:shd w:val="clear" w:color="auto" w:fill="auto"/>
            <w:vAlign w:val="center"/>
          </w:tcPr>
          <w:p w14:paraId="7D2AD2C7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917" w:type="dxa"/>
            <w:shd w:val="clear" w:color="auto" w:fill="auto"/>
            <w:vAlign w:val="center"/>
          </w:tcPr>
          <w:p w14:paraId="6EE516F3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32" w:type="dxa"/>
          </w:tcPr>
          <w:p w14:paraId="42B2D0A4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340" w:type="dxa"/>
          </w:tcPr>
          <w:p w14:paraId="29A30459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</w:tr>
      <w:tr w:rsidR="00211FA3" w:rsidRPr="00D358B3" w14:paraId="645C8F7E" w14:textId="569E367B" w:rsidTr="00211FA3">
        <w:trPr>
          <w:trHeight w:val="301"/>
        </w:trPr>
        <w:tc>
          <w:tcPr>
            <w:tcW w:w="1508" w:type="dxa"/>
            <w:shd w:val="clear" w:color="auto" w:fill="auto"/>
            <w:vAlign w:val="center"/>
          </w:tcPr>
          <w:p w14:paraId="6B2AF39F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14:paraId="69D11CD6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94" w:type="dxa"/>
            <w:shd w:val="clear" w:color="auto" w:fill="auto"/>
            <w:vAlign w:val="center"/>
          </w:tcPr>
          <w:p w14:paraId="164C242C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917" w:type="dxa"/>
            <w:shd w:val="clear" w:color="auto" w:fill="auto"/>
            <w:vAlign w:val="center"/>
          </w:tcPr>
          <w:p w14:paraId="02146B14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32" w:type="dxa"/>
          </w:tcPr>
          <w:p w14:paraId="3EC5EF35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340" w:type="dxa"/>
          </w:tcPr>
          <w:p w14:paraId="0E9CDE82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</w:tr>
      <w:tr w:rsidR="00211FA3" w:rsidRPr="00D358B3" w14:paraId="07C2CC6D" w14:textId="1AE2E686" w:rsidTr="00211FA3">
        <w:trPr>
          <w:trHeight w:val="301"/>
        </w:trPr>
        <w:tc>
          <w:tcPr>
            <w:tcW w:w="1508" w:type="dxa"/>
            <w:shd w:val="clear" w:color="auto" w:fill="auto"/>
            <w:vAlign w:val="center"/>
          </w:tcPr>
          <w:p w14:paraId="4DF9BB94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14:paraId="009DEF57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94" w:type="dxa"/>
            <w:shd w:val="clear" w:color="auto" w:fill="auto"/>
            <w:vAlign w:val="center"/>
          </w:tcPr>
          <w:p w14:paraId="45F39686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917" w:type="dxa"/>
            <w:shd w:val="clear" w:color="auto" w:fill="auto"/>
            <w:vAlign w:val="center"/>
          </w:tcPr>
          <w:p w14:paraId="2CE27C2E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32" w:type="dxa"/>
          </w:tcPr>
          <w:p w14:paraId="6BCD5AF3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340" w:type="dxa"/>
          </w:tcPr>
          <w:p w14:paraId="0DB2679E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</w:tr>
      <w:tr w:rsidR="00211FA3" w:rsidRPr="00D358B3" w14:paraId="24438E34" w14:textId="516529A0" w:rsidTr="00211FA3">
        <w:trPr>
          <w:trHeight w:val="301"/>
        </w:trPr>
        <w:tc>
          <w:tcPr>
            <w:tcW w:w="1508" w:type="dxa"/>
            <w:shd w:val="clear" w:color="auto" w:fill="auto"/>
            <w:vAlign w:val="center"/>
          </w:tcPr>
          <w:p w14:paraId="572931A9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14:paraId="626305D8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94" w:type="dxa"/>
            <w:shd w:val="clear" w:color="auto" w:fill="auto"/>
            <w:vAlign w:val="center"/>
          </w:tcPr>
          <w:p w14:paraId="0BE42D6D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917" w:type="dxa"/>
            <w:shd w:val="clear" w:color="auto" w:fill="auto"/>
            <w:vAlign w:val="center"/>
          </w:tcPr>
          <w:p w14:paraId="4BAF6F09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32" w:type="dxa"/>
          </w:tcPr>
          <w:p w14:paraId="75BFF607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340" w:type="dxa"/>
          </w:tcPr>
          <w:p w14:paraId="30FAC255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</w:tr>
      <w:tr w:rsidR="00211FA3" w:rsidRPr="00D358B3" w14:paraId="5487E6D2" w14:textId="4F6BF9C5" w:rsidTr="00211FA3">
        <w:trPr>
          <w:trHeight w:val="301"/>
        </w:trPr>
        <w:tc>
          <w:tcPr>
            <w:tcW w:w="1508" w:type="dxa"/>
            <w:shd w:val="clear" w:color="auto" w:fill="auto"/>
            <w:vAlign w:val="center"/>
          </w:tcPr>
          <w:p w14:paraId="4EB323E0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14:paraId="4974310D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94" w:type="dxa"/>
            <w:shd w:val="clear" w:color="auto" w:fill="auto"/>
            <w:vAlign w:val="center"/>
          </w:tcPr>
          <w:p w14:paraId="098A900D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917" w:type="dxa"/>
            <w:shd w:val="clear" w:color="auto" w:fill="auto"/>
            <w:vAlign w:val="center"/>
          </w:tcPr>
          <w:p w14:paraId="23C4EB69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32" w:type="dxa"/>
          </w:tcPr>
          <w:p w14:paraId="2020D297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340" w:type="dxa"/>
          </w:tcPr>
          <w:p w14:paraId="7C59DA79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</w:tr>
      <w:tr w:rsidR="00211FA3" w:rsidRPr="00D358B3" w14:paraId="02EB6CFD" w14:textId="6EBFE1EC" w:rsidTr="00211FA3">
        <w:trPr>
          <w:trHeight w:val="301"/>
        </w:trPr>
        <w:tc>
          <w:tcPr>
            <w:tcW w:w="1508" w:type="dxa"/>
            <w:shd w:val="clear" w:color="auto" w:fill="auto"/>
            <w:vAlign w:val="center"/>
          </w:tcPr>
          <w:p w14:paraId="7CAEF1A8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14:paraId="5E79C565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94" w:type="dxa"/>
            <w:shd w:val="clear" w:color="auto" w:fill="auto"/>
            <w:vAlign w:val="center"/>
          </w:tcPr>
          <w:p w14:paraId="0096AE34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917" w:type="dxa"/>
            <w:shd w:val="clear" w:color="auto" w:fill="auto"/>
            <w:vAlign w:val="center"/>
          </w:tcPr>
          <w:p w14:paraId="2FA5B3B1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32" w:type="dxa"/>
          </w:tcPr>
          <w:p w14:paraId="4AA09D4E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340" w:type="dxa"/>
          </w:tcPr>
          <w:p w14:paraId="524B1E62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</w:tr>
      <w:tr w:rsidR="00211FA3" w:rsidRPr="00D358B3" w14:paraId="768B639B" w14:textId="187D1582" w:rsidTr="00211FA3">
        <w:trPr>
          <w:trHeight w:val="301"/>
        </w:trPr>
        <w:tc>
          <w:tcPr>
            <w:tcW w:w="1508" w:type="dxa"/>
            <w:shd w:val="clear" w:color="auto" w:fill="auto"/>
            <w:vAlign w:val="center"/>
          </w:tcPr>
          <w:p w14:paraId="1CC0E32B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14:paraId="2ED79BC3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94" w:type="dxa"/>
            <w:shd w:val="clear" w:color="auto" w:fill="auto"/>
            <w:vAlign w:val="center"/>
          </w:tcPr>
          <w:p w14:paraId="207F6457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917" w:type="dxa"/>
            <w:shd w:val="clear" w:color="auto" w:fill="auto"/>
            <w:vAlign w:val="center"/>
          </w:tcPr>
          <w:p w14:paraId="52392D4A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32" w:type="dxa"/>
          </w:tcPr>
          <w:p w14:paraId="45EFD3BD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340" w:type="dxa"/>
          </w:tcPr>
          <w:p w14:paraId="11AEDFE4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</w:tr>
      <w:tr w:rsidR="00211FA3" w:rsidRPr="00D358B3" w14:paraId="3B1D698A" w14:textId="2A9B95FD" w:rsidTr="00211FA3">
        <w:trPr>
          <w:trHeight w:val="301"/>
        </w:trPr>
        <w:tc>
          <w:tcPr>
            <w:tcW w:w="1508" w:type="dxa"/>
            <w:shd w:val="clear" w:color="auto" w:fill="auto"/>
            <w:vAlign w:val="center"/>
          </w:tcPr>
          <w:p w14:paraId="5C79333C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14:paraId="30AF5D70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94" w:type="dxa"/>
            <w:shd w:val="clear" w:color="auto" w:fill="auto"/>
            <w:vAlign w:val="center"/>
          </w:tcPr>
          <w:p w14:paraId="52A066F5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917" w:type="dxa"/>
            <w:shd w:val="clear" w:color="auto" w:fill="auto"/>
            <w:vAlign w:val="center"/>
          </w:tcPr>
          <w:p w14:paraId="6E9A939A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32" w:type="dxa"/>
          </w:tcPr>
          <w:p w14:paraId="4224E6DF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340" w:type="dxa"/>
          </w:tcPr>
          <w:p w14:paraId="2DD5E43A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</w:tr>
      <w:tr w:rsidR="00211FA3" w:rsidRPr="00D358B3" w14:paraId="7E9847F3" w14:textId="493A81EF" w:rsidTr="00211FA3">
        <w:trPr>
          <w:trHeight w:val="301"/>
        </w:trPr>
        <w:tc>
          <w:tcPr>
            <w:tcW w:w="1508" w:type="dxa"/>
            <w:shd w:val="clear" w:color="auto" w:fill="auto"/>
            <w:vAlign w:val="center"/>
          </w:tcPr>
          <w:p w14:paraId="7266B0DE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14:paraId="689C1767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94" w:type="dxa"/>
            <w:shd w:val="clear" w:color="auto" w:fill="auto"/>
            <w:vAlign w:val="center"/>
          </w:tcPr>
          <w:p w14:paraId="473AB3D8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917" w:type="dxa"/>
            <w:shd w:val="clear" w:color="auto" w:fill="auto"/>
            <w:vAlign w:val="center"/>
          </w:tcPr>
          <w:p w14:paraId="32122EC0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32" w:type="dxa"/>
          </w:tcPr>
          <w:p w14:paraId="7FCC90BB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340" w:type="dxa"/>
          </w:tcPr>
          <w:p w14:paraId="6497775D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</w:tr>
      <w:tr w:rsidR="00211FA3" w:rsidRPr="00D358B3" w14:paraId="7A2C84D2" w14:textId="33C458E0" w:rsidTr="00211FA3">
        <w:trPr>
          <w:trHeight w:val="301"/>
        </w:trPr>
        <w:tc>
          <w:tcPr>
            <w:tcW w:w="1508" w:type="dxa"/>
            <w:shd w:val="clear" w:color="auto" w:fill="auto"/>
            <w:vAlign w:val="center"/>
          </w:tcPr>
          <w:p w14:paraId="330D2B11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14:paraId="1B39F356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94" w:type="dxa"/>
            <w:shd w:val="clear" w:color="auto" w:fill="auto"/>
            <w:vAlign w:val="center"/>
          </w:tcPr>
          <w:p w14:paraId="1938DAA6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917" w:type="dxa"/>
            <w:shd w:val="clear" w:color="auto" w:fill="auto"/>
            <w:vAlign w:val="center"/>
          </w:tcPr>
          <w:p w14:paraId="3528D2D2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32" w:type="dxa"/>
          </w:tcPr>
          <w:p w14:paraId="0F0B2D89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340" w:type="dxa"/>
          </w:tcPr>
          <w:p w14:paraId="0E9253A2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</w:tr>
      <w:tr w:rsidR="00211FA3" w:rsidRPr="00D358B3" w14:paraId="49CFC3DB" w14:textId="28DFF980" w:rsidTr="00211FA3">
        <w:trPr>
          <w:trHeight w:val="301"/>
        </w:trPr>
        <w:tc>
          <w:tcPr>
            <w:tcW w:w="1508" w:type="dxa"/>
            <w:shd w:val="clear" w:color="auto" w:fill="auto"/>
            <w:vAlign w:val="center"/>
          </w:tcPr>
          <w:p w14:paraId="18F077E2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14:paraId="5C33DBDC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94" w:type="dxa"/>
            <w:shd w:val="clear" w:color="auto" w:fill="auto"/>
            <w:vAlign w:val="center"/>
          </w:tcPr>
          <w:p w14:paraId="4C86810E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917" w:type="dxa"/>
            <w:shd w:val="clear" w:color="auto" w:fill="auto"/>
            <w:vAlign w:val="center"/>
          </w:tcPr>
          <w:p w14:paraId="5F11D2C5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32" w:type="dxa"/>
          </w:tcPr>
          <w:p w14:paraId="6E99CFE3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340" w:type="dxa"/>
          </w:tcPr>
          <w:p w14:paraId="337372DA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</w:tr>
      <w:tr w:rsidR="00211FA3" w:rsidRPr="00D358B3" w14:paraId="14B66C43" w14:textId="2653C9FD" w:rsidTr="00211FA3">
        <w:trPr>
          <w:trHeight w:val="301"/>
        </w:trPr>
        <w:tc>
          <w:tcPr>
            <w:tcW w:w="1508" w:type="dxa"/>
            <w:shd w:val="clear" w:color="auto" w:fill="auto"/>
            <w:vAlign w:val="center"/>
          </w:tcPr>
          <w:p w14:paraId="42997ECD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14:paraId="15A25AF0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94" w:type="dxa"/>
            <w:shd w:val="clear" w:color="auto" w:fill="auto"/>
            <w:vAlign w:val="center"/>
          </w:tcPr>
          <w:p w14:paraId="10876236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917" w:type="dxa"/>
            <w:shd w:val="clear" w:color="auto" w:fill="auto"/>
            <w:vAlign w:val="center"/>
          </w:tcPr>
          <w:p w14:paraId="34CF6DDC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32" w:type="dxa"/>
          </w:tcPr>
          <w:p w14:paraId="03E9B209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340" w:type="dxa"/>
          </w:tcPr>
          <w:p w14:paraId="7778BBEF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</w:tr>
      <w:tr w:rsidR="00211FA3" w:rsidRPr="00D358B3" w14:paraId="3C2B39A9" w14:textId="4AA8749F" w:rsidTr="00211FA3">
        <w:trPr>
          <w:trHeight w:val="301"/>
        </w:trPr>
        <w:tc>
          <w:tcPr>
            <w:tcW w:w="1508" w:type="dxa"/>
            <w:shd w:val="clear" w:color="auto" w:fill="auto"/>
            <w:vAlign w:val="center"/>
          </w:tcPr>
          <w:p w14:paraId="356409ED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14:paraId="59DD9CCB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94" w:type="dxa"/>
            <w:shd w:val="clear" w:color="auto" w:fill="auto"/>
            <w:vAlign w:val="center"/>
          </w:tcPr>
          <w:p w14:paraId="25D4ED77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917" w:type="dxa"/>
            <w:shd w:val="clear" w:color="auto" w:fill="auto"/>
            <w:vAlign w:val="center"/>
          </w:tcPr>
          <w:p w14:paraId="74A6C046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32" w:type="dxa"/>
          </w:tcPr>
          <w:p w14:paraId="2CBC2B95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340" w:type="dxa"/>
          </w:tcPr>
          <w:p w14:paraId="3B8EE11D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</w:tr>
      <w:tr w:rsidR="00211FA3" w:rsidRPr="00D358B3" w14:paraId="68D8D0AD" w14:textId="385A7D95" w:rsidTr="00211FA3">
        <w:trPr>
          <w:trHeight w:val="301"/>
        </w:trPr>
        <w:tc>
          <w:tcPr>
            <w:tcW w:w="1508" w:type="dxa"/>
            <w:shd w:val="clear" w:color="auto" w:fill="auto"/>
            <w:vAlign w:val="center"/>
          </w:tcPr>
          <w:p w14:paraId="614FE887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14:paraId="51985E9B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94" w:type="dxa"/>
            <w:shd w:val="clear" w:color="auto" w:fill="auto"/>
            <w:vAlign w:val="center"/>
          </w:tcPr>
          <w:p w14:paraId="5D7238CC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917" w:type="dxa"/>
            <w:shd w:val="clear" w:color="auto" w:fill="auto"/>
            <w:vAlign w:val="center"/>
          </w:tcPr>
          <w:p w14:paraId="01F9D7CF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32" w:type="dxa"/>
          </w:tcPr>
          <w:p w14:paraId="06D75996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340" w:type="dxa"/>
          </w:tcPr>
          <w:p w14:paraId="029088D0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</w:tr>
      <w:tr w:rsidR="00211FA3" w:rsidRPr="00D358B3" w14:paraId="1AAAB229" w14:textId="7802CF32" w:rsidTr="00211FA3">
        <w:trPr>
          <w:trHeight w:val="301"/>
        </w:trPr>
        <w:tc>
          <w:tcPr>
            <w:tcW w:w="1508" w:type="dxa"/>
            <w:shd w:val="clear" w:color="auto" w:fill="auto"/>
            <w:vAlign w:val="center"/>
          </w:tcPr>
          <w:p w14:paraId="60CA6AB1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526" w:type="dxa"/>
            <w:shd w:val="clear" w:color="auto" w:fill="auto"/>
            <w:vAlign w:val="center"/>
          </w:tcPr>
          <w:p w14:paraId="506C0415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94" w:type="dxa"/>
            <w:shd w:val="clear" w:color="auto" w:fill="auto"/>
            <w:vAlign w:val="center"/>
          </w:tcPr>
          <w:p w14:paraId="5AE5762A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917" w:type="dxa"/>
            <w:shd w:val="clear" w:color="auto" w:fill="auto"/>
            <w:vAlign w:val="center"/>
          </w:tcPr>
          <w:p w14:paraId="2FF30F9C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632" w:type="dxa"/>
          </w:tcPr>
          <w:p w14:paraId="79C3CE92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  <w:tc>
          <w:tcPr>
            <w:tcW w:w="1340" w:type="dxa"/>
          </w:tcPr>
          <w:p w14:paraId="1ED3AE99" w14:textId="77777777" w:rsidR="00211FA3" w:rsidRPr="00D358B3" w:rsidRDefault="00211FA3" w:rsidP="00DE60C2">
            <w:pPr>
              <w:keepNext/>
              <w:widowControl w:val="0"/>
              <w:tabs>
                <w:tab w:val="left" w:pos="-720"/>
              </w:tabs>
              <w:suppressAutoHyphens/>
              <w:spacing w:before="60" w:after="60"/>
              <w:rPr>
                <w:rFonts w:cs="Arial"/>
                <w:b/>
                <w:szCs w:val="20"/>
              </w:rPr>
            </w:pPr>
          </w:p>
        </w:tc>
      </w:tr>
    </w:tbl>
    <w:p w14:paraId="2181843F" w14:textId="77777777" w:rsidR="000C6E0E" w:rsidRPr="006E3E70" w:rsidRDefault="000C6E0E" w:rsidP="000C6E0E">
      <w:pPr>
        <w:spacing w:before="60" w:after="60"/>
        <w:rPr>
          <w:sz w:val="18"/>
          <w:szCs w:val="18"/>
        </w:rPr>
      </w:pPr>
    </w:p>
    <w:p w14:paraId="76F8AD49" w14:textId="77777777" w:rsidR="000C6E0E" w:rsidRDefault="000C6E0E" w:rsidP="009F5585">
      <w:pPr>
        <w:autoSpaceDE w:val="0"/>
        <w:autoSpaceDN w:val="0"/>
        <w:adjustRightInd w:val="0"/>
        <w:spacing w:after="0" w:line="288" w:lineRule="auto"/>
        <w:rPr>
          <w:rFonts w:cs="Arial"/>
          <w:color w:val="000000" w:themeColor="text1"/>
          <w:sz w:val="60"/>
          <w:szCs w:val="60"/>
        </w:rPr>
      </w:pPr>
    </w:p>
    <w:p w14:paraId="122C0A23" w14:textId="77777777" w:rsidR="000C6E0E" w:rsidRDefault="000C6E0E" w:rsidP="009F5585">
      <w:pPr>
        <w:autoSpaceDE w:val="0"/>
        <w:autoSpaceDN w:val="0"/>
        <w:adjustRightInd w:val="0"/>
        <w:spacing w:after="0" w:line="288" w:lineRule="auto"/>
        <w:rPr>
          <w:rFonts w:cs="Arial"/>
          <w:color w:val="000000" w:themeColor="text1"/>
          <w:sz w:val="60"/>
          <w:szCs w:val="60"/>
        </w:rPr>
      </w:pPr>
    </w:p>
    <w:p w14:paraId="1C9CB95E" w14:textId="3D1CBA83" w:rsidR="27FD2D14" w:rsidRPr="009F5585" w:rsidRDefault="27FD2D14" w:rsidP="009F5585">
      <w:pPr>
        <w:autoSpaceDE w:val="0"/>
        <w:autoSpaceDN w:val="0"/>
        <w:adjustRightInd w:val="0"/>
        <w:spacing w:after="0" w:line="288" w:lineRule="auto"/>
        <w:rPr>
          <w:rFonts w:cs="Arial"/>
          <w:color w:val="000000"/>
          <w:sz w:val="60"/>
          <w:szCs w:val="60"/>
        </w:rPr>
      </w:pPr>
      <w:r w:rsidRPr="1DB24ACC">
        <w:rPr>
          <w:rFonts w:cs="Arial"/>
          <w:color w:val="000000" w:themeColor="text1"/>
          <w:sz w:val="60"/>
          <w:szCs w:val="60"/>
        </w:rPr>
        <w:t xml:space="preserve"> </w:t>
      </w:r>
    </w:p>
    <w:sectPr w:rsidR="27FD2D14" w:rsidRPr="009F5585" w:rsidSect="00C052E8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9" w:h="16834" w:code="9"/>
      <w:pgMar w:top="1008" w:right="1022" w:bottom="720" w:left="1152" w:header="720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018A3B" w14:textId="77777777" w:rsidR="00F569E2" w:rsidRDefault="00F569E2">
      <w:r>
        <w:separator/>
      </w:r>
    </w:p>
  </w:endnote>
  <w:endnote w:type="continuationSeparator" w:id="0">
    <w:p w14:paraId="3DFFB9FB" w14:textId="77777777" w:rsidR="00F569E2" w:rsidRDefault="00F569E2">
      <w:r>
        <w:continuationSeparator/>
      </w:r>
    </w:p>
  </w:endnote>
  <w:endnote w:type="continuationNotice" w:id="1">
    <w:p w14:paraId="7BA0A5E2" w14:textId="77777777" w:rsidR="00F569E2" w:rsidRDefault="00F569E2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C0BD9C4-C9CE-4AE4-B8D3-6E517671ADE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011B221-1787-4B52-B5C1-39EB3578E25B}"/>
    <w:embedBold r:id="rId3" w:fontKey="{971F92BF-16C8-4A17-8DD7-EE3EB0EAF095}"/>
    <w:embedItalic r:id="rId4" w:fontKey="{6B347AF6-107D-4940-8EDA-A7E872C1F18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E7A8FAA7-0406-4E06-A7A2-F44C755DD0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1F575" w14:textId="77777777" w:rsidR="000C6E0E" w:rsidRDefault="000C6E0E" w:rsidP="00DE60C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3625628" w14:textId="77777777" w:rsidR="000C6E0E" w:rsidRDefault="000C6E0E" w:rsidP="00DE60C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81" w:type="dxa"/>
      <w:tblBorders>
        <w:top w:val="single" w:sz="18" w:space="0" w:color="C0C0C0"/>
        <w:insideH w:val="single" w:sz="18" w:space="0" w:color="C0C0C0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592"/>
      <w:gridCol w:w="4752"/>
      <w:gridCol w:w="2437"/>
    </w:tblGrid>
    <w:tr w:rsidR="000C6E0E" w:rsidRPr="00AB5459" w14:paraId="71EB8E35" w14:textId="77777777" w:rsidTr="00DE60C2">
      <w:tc>
        <w:tcPr>
          <w:tcW w:w="2592" w:type="dxa"/>
          <w:shd w:val="clear" w:color="auto" w:fill="auto"/>
        </w:tcPr>
        <w:p w14:paraId="3B1BD80F" w14:textId="77777777" w:rsidR="000C6E0E" w:rsidRPr="00AB5459" w:rsidRDefault="000C6E0E" w:rsidP="000C6E0E">
          <w:pPr>
            <w:pStyle w:val="Footer"/>
          </w:pPr>
          <w:r w:rsidRPr="00AB5459">
            <w:t>Arqiva Limited</w:t>
          </w:r>
          <w:r>
            <w:t xml:space="preserve"> 2022</w:t>
          </w:r>
        </w:p>
      </w:tc>
      <w:tc>
        <w:tcPr>
          <w:tcW w:w="4752" w:type="dxa"/>
          <w:shd w:val="clear" w:color="auto" w:fill="auto"/>
        </w:tcPr>
        <w:p w14:paraId="363C9E1A" w14:textId="77777777" w:rsidR="000C6E0E" w:rsidRPr="00AB5459" w:rsidRDefault="000C6E0E" w:rsidP="000C6E0E">
          <w:pPr>
            <w:pStyle w:val="Footer"/>
            <w:jc w:val="center"/>
          </w:pPr>
          <w:r w:rsidRPr="00C92695">
            <w:rPr>
              <w:b/>
            </w:rPr>
            <w:t>UNCONTROLLED</w:t>
          </w:r>
          <w:r w:rsidRPr="00AB5459">
            <w:t xml:space="preserve"> COPY ONCE PRINTED</w:t>
          </w:r>
        </w:p>
        <w:p w14:paraId="4E8A1F70" w14:textId="77777777" w:rsidR="000C6E0E" w:rsidRPr="00AB5459" w:rsidRDefault="000C6E0E" w:rsidP="000C6E0E">
          <w:pPr>
            <w:pStyle w:val="Footer"/>
            <w:jc w:val="center"/>
          </w:pPr>
          <w:r>
            <w:t>Company Confidential</w:t>
          </w:r>
        </w:p>
      </w:tc>
      <w:tc>
        <w:tcPr>
          <w:tcW w:w="2437" w:type="dxa"/>
          <w:shd w:val="clear" w:color="auto" w:fill="auto"/>
        </w:tcPr>
        <w:p w14:paraId="23E4FD48" w14:textId="77777777" w:rsidR="000C6E0E" w:rsidRPr="00AB5459" w:rsidRDefault="000C6E0E" w:rsidP="000C6E0E">
          <w:pPr>
            <w:pStyle w:val="Footer"/>
            <w:jc w:val="center"/>
          </w:pPr>
          <w:r w:rsidRPr="00AB5459">
            <w:t xml:space="preserve">Page </w:t>
          </w:r>
          <w:r w:rsidRPr="00AB5459">
            <w:fldChar w:fldCharType="begin"/>
          </w:r>
          <w:r w:rsidRPr="00AB5459">
            <w:instrText xml:space="preserve"> PAGE </w:instrText>
          </w:r>
          <w:r w:rsidRPr="00AB5459">
            <w:fldChar w:fldCharType="separate"/>
          </w:r>
          <w:r>
            <w:rPr>
              <w:noProof/>
            </w:rPr>
            <w:t>1</w:t>
          </w:r>
          <w:r w:rsidRPr="00AB5459">
            <w:fldChar w:fldCharType="end"/>
          </w:r>
          <w:r w:rsidRPr="00AB5459">
            <w:t xml:space="preserve"> of </w:t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NUMPAGES </w:instrText>
          </w:r>
          <w:r>
            <w:rPr>
              <w:noProof/>
            </w:rPr>
            <w:fldChar w:fldCharType="separate"/>
          </w:r>
          <w:r>
            <w:rPr>
              <w:noProof/>
            </w:rPr>
            <w:t>1</w:t>
          </w:r>
          <w:r>
            <w:rPr>
              <w:noProof/>
            </w:rPr>
            <w:fldChar w:fldCharType="end"/>
          </w:r>
        </w:p>
        <w:p w14:paraId="22D574B8" w14:textId="77777777" w:rsidR="000C6E0E" w:rsidRPr="00AB5459" w:rsidRDefault="000C6E0E" w:rsidP="000C6E0E">
          <w:pPr>
            <w:pStyle w:val="Footer"/>
            <w:jc w:val="right"/>
          </w:pPr>
          <w:r w:rsidRPr="009F5585">
            <w:rPr>
              <w:color w:val="FFFFFF"/>
            </w:rPr>
            <w:t>IM2221.8</w:t>
          </w:r>
        </w:p>
      </w:tc>
    </w:tr>
    <w:tr w:rsidR="000C6E0E" w:rsidRPr="00AB5459" w14:paraId="51C95D27" w14:textId="77777777" w:rsidTr="00DE60C2">
      <w:tc>
        <w:tcPr>
          <w:tcW w:w="2592" w:type="dxa"/>
          <w:shd w:val="clear" w:color="auto" w:fill="auto"/>
        </w:tcPr>
        <w:p w14:paraId="74BB7F83" w14:textId="3B26687A" w:rsidR="000C6E0E" w:rsidRPr="00AB5459" w:rsidRDefault="000C6E0E" w:rsidP="000C6E0E">
          <w:pPr>
            <w:pStyle w:val="Footer"/>
          </w:pPr>
          <w:r w:rsidRPr="000C6E0E">
            <w:t>SHE-FT-017</w:t>
          </w:r>
          <w:r w:rsidR="006D490F">
            <w:t xml:space="preserve"> 2</w:t>
          </w:r>
          <w:r w:rsidR="00897774">
            <w:t>.0</w:t>
          </w:r>
        </w:p>
      </w:tc>
      <w:tc>
        <w:tcPr>
          <w:tcW w:w="4752" w:type="dxa"/>
          <w:shd w:val="clear" w:color="auto" w:fill="auto"/>
        </w:tcPr>
        <w:p w14:paraId="5817B2F5" w14:textId="77777777" w:rsidR="000C6E0E" w:rsidRPr="00C92695" w:rsidRDefault="000C6E0E" w:rsidP="000C6E0E">
          <w:pPr>
            <w:pStyle w:val="Footer"/>
            <w:jc w:val="center"/>
            <w:rPr>
              <w:b/>
            </w:rPr>
          </w:pPr>
        </w:p>
      </w:tc>
      <w:tc>
        <w:tcPr>
          <w:tcW w:w="2437" w:type="dxa"/>
          <w:shd w:val="clear" w:color="auto" w:fill="auto"/>
        </w:tcPr>
        <w:p w14:paraId="20395046" w14:textId="77777777" w:rsidR="000C6E0E" w:rsidRPr="00AB5459" w:rsidRDefault="000C6E0E" w:rsidP="000C6E0E">
          <w:pPr>
            <w:pStyle w:val="Footer"/>
            <w:jc w:val="center"/>
          </w:pPr>
        </w:p>
      </w:tc>
    </w:tr>
  </w:tbl>
  <w:p w14:paraId="57ABB836" w14:textId="3E7C2172" w:rsidR="000C6E0E" w:rsidRPr="008730D7" w:rsidRDefault="000C6E0E">
    <w:pPr>
      <w:pStyle w:val="Footer"/>
      <w:rPr>
        <w:color w:val="FFFFFF"/>
        <w:sz w:val="20"/>
      </w:rPr>
    </w:pPr>
    <w:r w:rsidRPr="008730D7">
      <w:rPr>
        <w:color w:val="000000"/>
        <w:sz w:val="20"/>
      </w:rPr>
      <w:tab/>
    </w:r>
    <w:r w:rsidRPr="008730D7">
      <w:rPr>
        <w:color w:val="000000"/>
        <w:sz w:val="20"/>
      </w:rPr>
      <w:tab/>
    </w:r>
    <w:r w:rsidRPr="008730D7">
      <w:rPr>
        <w:color w:val="FFFFFF"/>
        <w:sz w:val="20"/>
      </w:rPr>
      <w:t>Formally IM1113</w:t>
    </w:r>
  </w:p>
  <w:p w14:paraId="71C6C8A1" w14:textId="77777777" w:rsidR="000C6E0E" w:rsidRPr="008730D7" w:rsidRDefault="000C6E0E" w:rsidP="00DE60C2">
    <w:pPr>
      <w:pStyle w:val="Footer"/>
      <w:ind w:right="360"/>
      <w:rPr>
        <w:color w:val="000000"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1501C4" w14:textId="77777777" w:rsidR="009D76C4" w:rsidRDefault="009D76C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B85B08" w14:textId="77777777" w:rsidR="002E413A" w:rsidRDefault="002E413A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781" w:type="dxa"/>
      <w:tblBorders>
        <w:top w:val="single" w:sz="18" w:space="0" w:color="C0C0C0"/>
        <w:insideH w:val="single" w:sz="18" w:space="0" w:color="C0C0C0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592"/>
      <w:gridCol w:w="4752"/>
      <w:gridCol w:w="2437"/>
    </w:tblGrid>
    <w:tr w:rsidR="0013539B" w:rsidRPr="00AB5459" w14:paraId="0C546A72" w14:textId="77777777" w:rsidTr="0013539B">
      <w:tc>
        <w:tcPr>
          <w:tcW w:w="2592" w:type="dxa"/>
          <w:shd w:val="clear" w:color="auto" w:fill="auto"/>
        </w:tcPr>
        <w:p w14:paraId="0C546A6D" w14:textId="05A2608A" w:rsidR="0013539B" w:rsidRPr="00AB5459" w:rsidRDefault="0013539B" w:rsidP="00554CC7">
          <w:pPr>
            <w:pStyle w:val="Footer"/>
          </w:pPr>
          <w:r w:rsidRPr="00AB5459">
            <w:t>Arqiva Limited</w:t>
          </w:r>
          <w:r>
            <w:t xml:space="preserve"> 20</w:t>
          </w:r>
          <w:r w:rsidR="002E413A">
            <w:t>2</w:t>
          </w:r>
          <w:r w:rsidR="00E920F1">
            <w:t>2</w:t>
          </w:r>
        </w:p>
      </w:tc>
      <w:tc>
        <w:tcPr>
          <w:tcW w:w="4752" w:type="dxa"/>
          <w:shd w:val="clear" w:color="auto" w:fill="auto"/>
        </w:tcPr>
        <w:p w14:paraId="0C546A6E" w14:textId="77777777" w:rsidR="0013539B" w:rsidRPr="00AB5459" w:rsidRDefault="0013539B" w:rsidP="00DE60C2">
          <w:pPr>
            <w:pStyle w:val="Footer"/>
            <w:jc w:val="center"/>
          </w:pPr>
          <w:r w:rsidRPr="00C92695">
            <w:rPr>
              <w:b/>
            </w:rPr>
            <w:t>UNCONTROLLED</w:t>
          </w:r>
          <w:r w:rsidRPr="00AB5459">
            <w:t xml:space="preserve"> COPY ONCE PRINTED</w:t>
          </w:r>
        </w:p>
        <w:p w14:paraId="0C546A6F" w14:textId="77777777" w:rsidR="0013539B" w:rsidRPr="00AB5459" w:rsidRDefault="0013539B" w:rsidP="00DE60C2">
          <w:pPr>
            <w:pStyle w:val="Footer"/>
            <w:jc w:val="center"/>
          </w:pPr>
          <w:r>
            <w:t>Company Confidential</w:t>
          </w:r>
        </w:p>
      </w:tc>
      <w:tc>
        <w:tcPr>
          <w:tcW w:w="2437" w:type="dxa"/>
          <w:shd w:val="clear" w:color="auto" w:fill="auto"/>
        </w:tcPr>
        <w:p w14:paraId="0C546A70" w14:textId="68F1D7A3" w:rsidR="0013539B" w:rsidRPr="00AB5459" w:rsidRDefault="0013539B" w:rsidP="00DE60C2">
          <w:pPr>
            <w:pStyle w:val="Footer"/>
            <w:jc w:val="center"/>
          </w:pPr>
          <w:r w:rsidRPr="00AB5459">
            <w:t xml:space="preserve">Page </w:t>
          </w:r>
          <w:r w:rsidRPr="00AB5459">
            <w:fldChar w:fldCharType="begin"/>
          </w:r>
          <w:r w:rsidRPr="00AB5459">
            <w:instrText xml:space="preserve"> PAGE </w:instrText>
          </w:r>
          <w:r w:rsidRPr="00AB5459">
            <w:fldChar w:fldCharType="separate"/>
          </w:r>
          <w:r w:rsidR="00806FDC">
            <w:rPr>
              <w:noProof/>
            </w:rPr>
            <w:t>1</w:t>
          </w:r>
          <w:r w:rsidRPr="00AB5459">
            <w:fldChar w:fldCharType="end"/>
          </w:r>
          <w:r w:rsidRPr="00AB5459">
            <w:t xml:space="preserve"> of </w:t>
          </w:r>
          <w:r w:rsidR="009E4D6C">
            <w:rPr>
              <w:noProof/>
            </w:rPr>
            <w:fldChar w:fldCharType="begin"/>
          </w:r>
          <w:r w:rsidR="009E4D6C">
            <w:rPr>
              <w:noProof/>
            </w:rPr>
            <w:instrText xml:space="preserve"> NUMPAGES </w:instrText>
          </w:r>
          <w:r w:rsidR="009E4D6C">
            <w:rPr>
              <w:noProof/>
            </w:rPr>
            <w:fldChar w:fldCharType="separate"/>
          </w:r>
          <w:r w:rsidR="00806FDC">
            <w:rPr>
              <w:noProof/>
            </w:rPr>
            <w:t>1</w:t>
          </w:r>
          <w:r w:rsidR="009E4D6C">
            <w:rPr>
              <w:noProof/>
            </w:rPr>
            <w:fldChar w:fldCharType="end"/>
          </w:r>
        </w:p>
        <w:p w14:paraId="0C546A71" w14:textId="77777777" w:rsidR="0013539B" w:rsidRPr="00AB5459" w:rsidRDefault="0013539B" w:rsidP="00DE60C2">
          <w:pPr>
            <w:pStyle w:val="Footer"/>
            <w:jc w:val="right"/>
          </w:pPr>
          <w:r w:rsidRPr="009F5585">
            <w:rPr>
              <w:color w:val="FFFFFF"/>
            </w:rPr>
            <w:t>IM2221.8</w:t>
          </w:r>
        </w:p>
      </w:tc>
    </w:tr>
    <w:tr w:rsidR="0013539B" w:rsidRPr="00AB5459" w14:paraId="0C546A76" w14:textId="77777777" w:rsidTr="0013539B">
      <w:tc>
        <w:tcPr>
          <w:tcW w:w="2592" w:type="dxa"/>
          <w:shd w:val="clear" w:color="auto" w:fill="auto"/>
        </w:tcPr>
        <w:p w14:paraId="0C546A73" w14:textId="349108EF" w:rsidR="0013539B" w:rsidRPr="00AB5459" w:rsidRDefault="000C6E0E" w:rsidP="00DE60C2">
          <w:pPr>
            <w:pStyle w:val="Footer"/>
          </w:pPr>
          <w:r w:rsidRPr="000C6E0E">
            <w:t>SHE-FT-017</w:t>
          </w:r>
          <w:r w:rsidR="006D490F">
            <w:t xml:space="preserve"> </w:t>
          </w:r>
          <w:r w:rsidR="00A60565">
            <w:t>2.0</w:t>
          </w:r>
        </w:p>
      </w:tc>
      <w:tc>
        <w:tcPr>
          <w:tcW w:w="4752" w:type="dxa"/>
          <w:shd w:val="clear" w:color="auto" w:fill="auto"/>
        </w:tcPr>
        <w:p w14:paraId="0C546A74" w14:textId="77777777" w:rsidR="0013539B" w:rsidRPr="00C92695" w:rsidRDefault="0013539B" w:rsidP="00DE60C2">
          <w:pPr>
            <w:pStyle w:val="Footer"/>
            <w:jc w:val="center"/>
            <w:rPr>
              <w:b/>
            </w:rPr>
          </w:pPr>
        </w:p>
      </w:tc>
      <w:tc>
        <w:tcPr>
          <w:tcW w:w="2437" w:type="dxa"/>
          <w:shd w:val="clear" w:color="auto" w:fill="auto"/>
        </w:tcPr>
        <w:p w14:paraId="0C546A75" w14:textId="77777777" w:rsidR="0013539B" w:rsidRPr="00AB5459" w:rsidRDefault="0013539B" w:rsidP="00DE60C2">
          <w:pPr>
            <w:pStyle w:val="Footer"/>
            <w:jc w:val="center"/>
          </w:pPr>
        </w:p>
      </w:tc>
    </w:tr>
  </w:tbl>
  <w:p w14:paraId="0C546A77" w14:textId="77777777" w:rsidR="00C455E3" w:rsidRPr="00673935" w:rsidRDefault="00C455E3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724CAA" w14:textId="77777777" w:rsidR="002E413A" w:rsidRDefault="002E41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941057" w14:textId="77777777" w:rsidR="00F569E2" w:rsidRDefault="00F569E2">
      <w:r>
        <w:separator/>
      </w:r>
    </w:p>
  </w:footnote>
  <w:footnote w:type="continuationSeparator" w:id="0">
    <w:p w14:paraId="659DD32F" w14:textId="77777777" w:rsidR="00F569E2" w:rsidRDefault="00F569E2">
      <w:r>
        <w:continuationSeparator/>
      </w:r>
    </w:p>
  </w:footnote>
  <w:footnote w:type="continuationNotice" w:id="1">
    <w:p w14:paraId="23ADB6BF" w14:textId="77777777" w:rsidR="00F569E2" w:rsidRDefault="00F569E2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F3F22" w14:textId="77777777" w:rsidR="009D76C4" w:rsidRDefault="009D76C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DE58A4" w14:textId="77777777" w:rsidR="009D76C4" w:rsidRDefault="009D76C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5FD52B" w14:textId="77777777" w:rsidR="009D76C4" w:rsidRDefault="009D76C4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546A6B" w14:textId="77777777" w:rsidR="0069227E" w:rsidRDefault="00E82585">
    <w:pPr>
      <w:pStyle w:val="Header"/>
    </w:pPr>
    <w:r>
      <w:rPr>
        <w:noProof/>
      </w:rPr>
      <w:pict w14:anchorId="0C546A79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8535800" o:spid="_x0000_s2078" type="#_x0000_t136" style="position:absolute;margin-left:0;margin-top:0;width:572.7pt;height:114.5pt;rotation:315;z-index:-251658239;mso-position-horizontal:center;mso-position-horizontal-relative:margin;mso-position-vertical:center;mso-position-vertical-relative:margin" o:allowincell="f" fillcolor="#b4c6e7" stroked="f">
          <v:fill opacity=".5"/>
          <v:textpath style="font-family:&quot;Arial&quot;;font-size:1pt" string="Draft Policy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5E552" w14:textId="77777777" w:rsidR="002E413A" w:rsidRDefault="002E413A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546A78" w14:textId="77777777" w:rsidR="0069227E" w:rsidRDefault="00E82585">
    <w:pPr>
      <w:pStyle w:val="Header"/>
    </w:pPr>
    <w:r>
      <w:rPr>
        <w:noProof/>
      </w:rPr>
      <w:pict w14:anchorId="0C546A7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8535799" o:spid="_x0000_s2077" type="#_x0000_t136" style="position:absolute;margin-left:0;margin-top:0;width:572.7pt;height:114.5pt;rotation:315;z-index:-251658240;mso-position-horizontal:center;mso-position-horizontal-relative:margin;mso-position-vertical:center;mso-position-vertical-relative:margin" o:allowincell="f" fillcolor="#b4c6e7" stroked="f">
          <v:fill opacity=".5"/>
          <v:textpath style="font-family:&quot;Arial&quot;;font-size:1pt" string="Draft Polic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084CDC0"/>
    <w:lvl w:ilvl="0">
      <w:start w:val="1"/>
      <w:numFmt w:val="decimal"/>
      <w:pStyle w:val="ListNumber5"/>
      <w:lvlText w:val="%1."/>
      <w:lvlJc w:val="left"/>
      <w:pPr>
        <w:tabs>
          <w:tab w:val="num" w:pos="2268"/>
        </w:tabs>
        <w:ind w:left="2268" w:hanging="397"/>
      </w:pPr>
      <w:rPr>
        <w:rFonts w:hint="default"/>
      </w:rPr>
    </w:lvl>
  </w:abstractNum>
  <w:abstractNum w:abstractNumId="1" w15:restartNumberingAfterBreak="0">
    <w:nsid w:val="FFFFFF7D"/>
    <w:multiLevelType w:val="hybridMultilevel"/>
    <w:tmpl w:val="7AB63A66"/>
    <w:lvl w:ilvl="0" w:tplc="82DCD67C">
      <w:start w:val="1"/>
      <w:numFmt w:val="decimal"/>
      <w:pStyle w:val="ListNumber4"/>
      <w:lvlText w:val="%1."/>
      <w:lvlJc w:val="left"/>
      <w:pPr>
        <w:tabs>
          <w:tab w:val="num" w:pos="1871"/>
        </w:tabs>
        <w:ind w:left="1871" w:hanging="397"/>
      </w:pPr>
      <w:rPr>
        <w:rFonts w:hint="default"/>
      </w:rPr>
    </w:lvl>
    <w:lvl w:ilvl="1" w:tplc="DA42CDC0">
      <w:numFmt w:val="decimal"/>
      <w:lvlText w:val=""/>
      <w:lvlJc w:val="left"/>
    </w:lvl>
    <w:lvl w:ilvl="2" w:tplc="FDF692B6">
      <w:numFmt w:val="decimal"/>
      <w:lvlText w:val=""/>
      <w:lvlJc w:val="left"/>
    </w:lvl>
    <w:lvl w:ilvl="3" w:tplc="D41A6252">
      <w:numFmt w:val="decimal"/>
      <w:lvlText w:val=""/>
      <w:lvlJc w:val="left"/>
    </w:lvl>
    <w:lvl w:ilvl="4" w:tplc="732493E6">
      <w:numFmt w:val="decimal"/>
      <w:lvlText w:val=""/>
      <w:lvlJc w:val="left"/>
    </w:lvl>
    <w:lvl w:ilvl="5" w:tplc="5F5EFB32">
      <w:numFmt w:val="decimal"/>
      <w:lvlText w:val=""/>
      <w:lvlJc w:val="left"/>
    </w:lvl>
    <w:lvl w:ilvl="6" w:tplc="776614D2">
      <w:numFmt w:val="decimal"/>
      <w:lvlText w:val=""/>
      <w:lvlJc w:val="left"/>
    </w:lvl>
    <w:lvl w:ilvl="7" w:tplc="2A1E1844">
      <w:numFmt w:val="decimal"/>
      <w:lvlText w:val=""/>
      <w:lvlJc w:val="left"/>
    </w:lvl>
    <w:lvl w:ilvl="8" w:tplc="2F4AA92A">
      <w:numFmt w:val="decimal"/>
      <w:lvlText w:val=""/>
      <w:lvlJc w:val="left"/>
    </w:lvl>
  </w:abstractNum>
  <w:abstractNum w:abstractNumId="2" w15:restartNumberingAfterBreak="0">
    <w:nsid w:val="FFFFFF7E"/>
    <w:multiLevelType w:val="hybridMultilevel"/>
    <w:tmpl w:val="497478D2"/>
    <w:lvl w:ilvl="0" w:tplc="72C444A0">
      <w:start w:val="1"/>
      <w:numFmt w:val="decimal"/>
      <w:pStyle w:val="ListNumber3"/>
      <w:lvlText w:val="%1."/>
      <w:lvlJc w:val="left"/>
      <w:pPr>
        <w:tabs>
          <w:tab w:val="num" w:pos="1474"/>
        </w:tabs>
        <w:ind w:left="1474" w:hanging="397"/>
      </w:pPr>
      <w:rPr>
        <w:rFonts w:hint="default"/>
      </w:rPr>
    </w:lvl>
    <w:lvl w:ilvl="1" w:tplc="3EDAA606">
      <w:numFmt w:val="decimal"/>
      <w:lvlText w:val=""/>
      <w:lvlJc w:val="left"/>
    </w:lvl>
    <w:lvl w:ilvl="2" w:tplc="CC8EF0CE">
      <w:numFmt w:val="decimal"/>
      <w:lvlText w:val=""/>
      <w:lvlJc w:val="left"/>
    </w:lvl>
    <w:lvl w:ilvl="3" w:tplc="C9E04346">
      <w:numFmt w:val="decimal"/>
      <w:lvlText w:val=""/>
      <w:lvlJc w:val="left"/>
    </w:lvl>
    <w:lvl w:ilvl="4" w:tplc="332C657C">
      <w:numFmt w:val="decimal"/>
      <w:lvlText w:val=""/>
      <w:lvlJc w:val="left"/>
    </w:lvl>
    <w:lvl w:ilvl="5" w:tplc="DB5E4352">
      <w:numFmt w:val="decimal"/>
      <w:lvlText w:val=""/>
      <w:lvlJc w:val="left"/>
    </w:lvl>
    <w:lvl w:ilvl="6" w:tplc="342867C2">
      <w:numFmt w:val="decimal"/>
      <w:lvlText w:val=""/>
      <w:lvlJc w:val="left"/>
    </w:lvl>
    <w:lvl w:ilvl="7" w:tplc="F8AC9EE4">
      <w:numFmt w:val="decimal"/>
      <w:lvlText w:val=""/>
      <w:lvlJc w:val="left"/>
    </w:lvl>
    <w:lvl w:ilvl="8" w:tplc="3DC2BFCC">
      <w:numFmt w:val="decimal"/>
      <w:lvlText w:val=""/>
      <w:lvlJc w:val="left"/>
    </w:lvl>
  </w:abstractNum>
  <w:abstractNum w:abstractNumId="3" w15:restartNumberingAfterBreak="0">
    <w:nsid w:val="FFFFFF7F"/>
    <w:multiLevelType w:val="multilevel"/>
    <w:tmpl w:val="6CCA1F26"/>
    <w:lvl w:ilvl="0">
      <w:start w:val="1"/>
      <w:numFmt w:val="decimal"/>
      <w:pStyle w:val="ListNumber2"/>
      <w:lvlText w:val="%1."/>
      <w:lvlJc w:val="left"/>
      <w:pPr>
        <w:tabs>
          <w:tab w:val="num" w:pos="1077"/>
        </w:tabs>
        <w:ind w:left="1077" w:hanging="397"/>
      </w:pPr>
      <w:rPr>
        <w:rFonts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FFFFFF80"/>
    <w:multiLevelType w:val="hybridMultilevel"/>
    <w:tmpl w:val="B75CD5DE"/>
    <w:lvl w:ilvl="0" w:tplc="9BE41242">
      <w:start w:val="1"/>
      <w:numFmt w:val="bullet"/>
      <w:pStyle w:val="ListBullet5"/>
      <w:lvlText w:val=""/>
      <w:lvlJc w:val="left"/>
      <w:pPr>
        <w:tabs>
          <w:tab w:val="num" w:pos="2377"/>
        </w:tabs>
        <w:ind w:left="2377" w:hanging="397"/>
      </w:pPr>
      <w:rPr>
        <w:rFonts w:ascii="Symbol" w:hAnsi="Symbol" w:hint="default"/>
        <w:color w:val="auto"/>
      </w:rPr>
    </w:lvl>
    <w:lvl w:ilvl="1" w:tplc="B87AA532">
      <w:numFmt w:val="decimal"/>
      <w:lvlText w:val=""/>
      <w:lvlJc w:val="left"/>
    </w:lvl>
    <w:lvl w:ilvl="2" w:tplc="FCDE748E">
      <w:numFmt w:val="decimal"/>
      <w:lvlText w:val=""/>
      <w:lvlJc w:val="left"/>
    </w:lvl>
    <w:lvl w:ilvl="3" w:tplc="FC6094E4">
      <w:numFmt w:val="decimal"/>
      <w:lvlText w:val=""/>
      <w:lvlJc w:val="left"/>
    </w:lvl>
    <w:lvl w:ilvl="4" w:tplc="710087A8">
      <w:numFmt w:val="decimal"/>
      <w:lvlText w:val=""/>
      <w:lvlJc w:val="left"/>
    </w:lvl>
    <w:lvl w:ilvl="5" w:tplc="BF0223F0">
      <w:numFmt w:val="decimal"/>
      <w:lvlText w:val=""/>
      <w:lvlJc w:val="left"/>
    </w:lvl>
    <w:lvl w:ilvl="6" w:tplc="07BE6298">
      <w:numFmt w:val="decimal"/>
      <w:lvlText w:val=""/>
      <w:lvlJc w:val="left"/>
    </w:lvl>
    <w:lvl w:ilvl="7" w:tplc="C81675AA">
      <w:numFmt w:val="decimal"/>
      <w:lvlText w:val=""/>
      <w:lvlJc w:val="left"/>
    </w:lvl>
    <w:lvl w:ilvl="8" w:tplc="573887B2">
      <w:numFmt w:val="decimal"/>
      <w:lvlText w:val=""/>
      <w:lvlJc w:val="left"/>
    </w:lvl>
  </w:abstractNum>
  <w:abstractNum w:abstractNumId="5" w15:restartNumberingAfterBreak="0">
    <w:nsid w:val="FFFFFF81"/>
    <w:multiLevelType w:val="multilevel"/>
    <w:tmpl w:val="0DE0A286"/>
    <w:lvl w:ilvl="0">
      <w:start w:val="1"/>
      <w:numFmt w:val="bullet"/>
      <w:pStyle w:val="ListBullet4"/>
      <w:lvlText w:val=""/>
      <w:lvlJc w:val="left"/>
      <w:pPr>
        <w:tabs>
          <w:tab w:val="num" w:pos="1937"/>
        </w:tabs>
        <w:ind w:left="1937" w:hanging="397"/>
      </w:pPr>
      <w:rPr>
        <w:rFonts w:ascii="Symbol" w:hAnsi="Symbol" w:hint="default"/>
        <w:color w:val="auto"/>
        <w:sz w:val="20"/>
        <w:szCs w:val="2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FFFFFF83"/>
    <w:multiLevelType w:val="multilevel"/>
    <w:tmpl w:val="9CCA7500"/>
    <w:lvl w:ilvl="0">
      <w:start w:val="1"/>
      <w:numFmt w:val="bullet"/>
      <w:pStyle w:val="ListBullet2"/>
      <w:lvlText w:val=""/>
      <w:lvlJc w:val="left"/>
      <w:pPr>
        <w:tabs>
          <w:tab w:val="num" w:pos="1099"/>
        </w:tabs>
        <w:ind w:left="1099" w:hanging="397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auto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FFFFFF88"/>
    <w:multiLevelType w:val="multilevel"/>
    <w:tmpl w:val="4A54D414"/>
    <w:lvl w:ilvl="0">
      <w:start w:val="1"/>
      <w:numFmt w:val="decimal"/>
      <w:pStyle w:val="ListNumber"/>
      <w:lvlText w:val="%1."/>
      <w:lvlJc w:val="left"/>
      <w:pPr>
        <w:tabs>
          <w:tab w:val="num" w:pos="680"/>
        </w:tabs>
        <w:ind w:left="680" w:hanging="396"/>
      </w:pPr>
      <w:rPr>
        <w:rFonts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FFFFFF89"/>
    <w:multiLevelType w:val="hybridMultilevel"/>
    <w:tmpl w:val="BCEE7C04"/>
    <w:lvl w:ilvl="0" w:tplc="4148D9FC">
      <w:start w:val="1"/>
      <w:numFmt w:val="bullet"/>
      <w:pStyle w:val="ListBullet"/>
      <w:lvlText w:val=""/>
      <w:lvlJc w:val="left"/>
      <w:pPr>
        <w:ind w:left="648" w:hanging="360"/>
      </w:pPr>
      <w:rPr>
        <w:rFonts w:ascii="Symbol" w:hAnsi="Symbol" w:hint="default"/>
        <w:color w:val="00528E"/>
        <w:sz w:val="20"/>
        <w:szCs w:val="20"/>
      </w:rPr>
    </w:lvl>
    <w:lvl w:ilvl="1" w:tplc="34F6294E">
      <w:numFmt w:val="decimal"/>
      <w:lvlText w:val=""/>
      <w:lvlJc w:val="left"/>
    </w:lvl>
    <w:lvl w:ilvl="2" w:tplc="16D2E936">
      <w:numFmt w:val="decimal"/>
      <w:lvlText w:val=""/>
      <w:lvlJc w:val="left"/>
    </w:lvl>
    <w:lvl w:ilvl="3" w:tplc="78442404">
      <w:numFmt w:val="decimal"/>
      <w:lvlText w:val=""/>
      <w:lvlJc w:val="left"/>
    </w:lvl>
    <w:lvl w:ilvl="4" w:tplc="2F4252FC">
      <w:numFmt w:val="decimal"/>
      <w:lvlText w:val=""/>
      <w:lvlJc w:val="left"/>
    </w:lvl>
    <w:lvl w:ilvl="5" w:tplc="0FA21FD8">
      <w:numFmt w:val="decimal"/>
      <w:lvlText w:val=""/>
      <w:lvlJc w:val="left"/>
    </w:lvl>
    <w:lvl w:ilvl="6" w:tplc="F4B8E820">
      <w:numFmt w:val="decimal"/>
      <w:lvlText w:val=""/>
      <w:lvlJc w:val="left"/>
    </w:lvl>
    <w:lvl w:ilvl="7" w:tplc="D2245A44">
      <w:numFmt w:val="decimal"/>
      <w:lvlText w:val=""/>
      <w:lvlJc w:val="left"/>
    </w:lvl>
    <w:lvl w:ilvl="8" w:tplc="48C060A4">
      <w:numFmt w:val="decimal"/>
      <w:lvlText w:val=""/>
      <w:lvlJc w:val="left"/>
    </w:lvl>
  </w:abstractNum>
  <w:abstractNum w:abstractNumId="9" w15:restartNumberingAfterBreak="0">
    <w:nsid w:val="065758B8"/>
    <w:multiLevelType w:val="hybridMultilevel"/>
    <w:tmpl w:val="890406EC"/>
    <w:lvl w:ilvl="0" w:tplc="92FC5BCA">
      <w:numFmt w:val="bullet"/>
      <w:lvlText w:val=""/>
      <w:lvlJc w:val="left"/>
      <w:pPr>
        <w:ind w:left="1080" w:hanging="720"/>
      </w:pPr>
      <w:rPr>
        <w:rFonts w:ascii="Symbol" w:eastAsia="Times New Roman" w:hAnsi="Symbol" w:cs="Arial" w:hint="default"/>
      </w:rPr>
    </w:lvl>
    <w:lvl w:ilvl="1" w:tplc="B1D6CFA0">
      <w:numFmt w:val="bullet"/>
      <w:lvlText w:val="•"/>
      <w:lvlJc w:val="left"/>
      <w:pPr>
        <w:ind w:left="1800" w:hanging="720"/>
      </w:pPr>
      <w:rPr>
        <w:rFonts w:ascii="Arial" w:eastAsia="Times New Roman" w:hAnsi="Arial" w:cs="Arial" w:hint="default"/>
        <w:color w:val="auto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7382C80"/>
    <w:multiLevelType w:val="hybridMultilevel"/>
    <w:tmpl w:val="DCF2E142"/>
    <w:lvl w:ilvl="0" w:tplc="456E00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1C83D5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FAAA9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28E8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758AE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F0ED5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E1605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C660A0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8903F4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0661DD"/>
    <w:multiLevelType w:val="hybridMultilevel"/>
    <w:tmpl w:val="64AA4DE4"/>
    <w:lvl w:ilvl="0" w:tplc="92FC5BC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F22176"/>
    <w:multiLevelType w:val="multilevel"/>
    <w:tmpl w:val="08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16254171"/>
    <w:multiLevelType w:val="hybridMultilevel"/>
    <w:tmpl w:val="C99E2A78"/>
    <w:lvl w:ilvl="0" w:tplc="834C91E6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A94F19"/>
    <w:multiLevelType w:val="hybridMultilevel"/>
    <w:tmpl w:val="753284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8D5ADE"/>
    <w:multiLevelType w:val="hybridMultilevel"/>
    <w:tmpl w:val="D29E9BA8"/>
    <w:lvl w:ilvl="0" w:tplc="92FC5BCA">
      <w:numFmt w:val="bullet"/>
      <w:lvlText w:val=""/>
      <w:lvlJc w:val="left"/>
      <w:pPr>
        <w:ind w:left="1080" w:hanging="72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7F523A"/>
    <w:multiLevelType w:val="hybridMultilevel"/>
    <w:tmpl w:val="3EEEAC06"/>
    <w:lvl w:ilvl="0" w:tplc="895AAA8C">
      <w:start w:val="1"/>
      <w:numFmt w:val="bullet"/>
      <w:lvlText w:val=""/>
      <w:lvlJc w:val="left"/>
      <w:pPr>
        <w:tabs>
          <w:tab w:val="num" w:pos="144"/>
        </w:tabs>
        <w:ind w:left="144" w:hanging="144"/>
      </w:pPr>
      <w:rPr>
        <w:rFonts w:ascii="Symbol" w:hAnsi="Symbol" w:hint="default"/>
        <w:color w:val="auto"/>
        <w:sz w:val="12"/>
        <w:szCs w:val="12"/>
      </w:rPr>
    </w:lvl>
    <w:lvl w:ilvl="1" w:tplc="59269CA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6FC91C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8A70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F06DD2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C0EBB9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70C6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07C56F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37293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1F38D4"/>
    <w:multiLevelType w:val="multilevel"/>
    <w:tmpl w:val="1C10E54E"/>
    <w:lvl w:ilvl="0">
      <w:start w:val="1"/>
      <w:numFmt w:val="decimal"/>
      <w:pStyle w:val="Heading1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5">
      <w:start w:val="1"/>
      <w:numFmt w:val="upperLetter"/>
      <w:pStyle w:val="Heading6"/>
      <w:lvlText w:val="Appendix %6"/>
      <w:lvlJc w:val="left"/>
      <w:pPr>
        <w:tabs>
          <w:tab w:val="num" w:pos="1728"/>
        </w:tabs>
        <w:ind w:left="1728" w:hanging="1728"/>
      </w:pPr>
      <w:rPr>
        <w:rFonts w:hint="default"/>
      </w:rPr>
    </w:lvl>
    <w:lvl w:ilvl="6">
      <w:start w:val="1"/>
      <w:numFmt w:val="decimal"/>
      <w:pStyle w:val="Heading7"/>
      <w:lvlText w:val="%6.%7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7">
      <w:start w:val="1"/>
      <w:numFmt w:val="decimal"/>
      <w:pStyle w:val="Heading8"/>
      <w:lvlText w:val="%6.%7.%8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8">
      <w:start w:val="1"/>
      <w:numFmt w:val="decimal"/>
      <w:pStyle w:val="Heading9"/>
      <w:lvlText w:val="%6.%7.%8.%9"/>
      <w:lvlJc w:val="left"/>
      <w:pPr>
        <w:tabs>
          <w:tab w:val="num" w:pos="1008"/>
        </w:tabs>
        <w:ind w:left="1008" w:hanging="1008"/>
      </w:pPr>
      <w:rPr>
        <w:rFonts w:hint="default"/>
      </w:rPr>
    </w:lvl>
  </w:abstractNum>
  <w:abstractNum w:abstractNumId="18" w15:restartNumberingAfterBreak="0">
    <w:nsid w:val="3D4843A5"/>
    <w:multiLevelType w:val="hybridMultilevel"/>
    <w:tmpl w:val="9EB64E12"/>
    <w:lvl w:ilvl="0" w:tplc="5B7C419C">
      <w:start w:val="1"/>
      <w:numFmt w:val="decimal"/>
      <w:lvlText w:val="%1."/>
      <w:lvlJc w:val="left"/>
      <w:pPr>
        <w:ind w:left="720" w:hanging="360"/>
      </w:pPr>
    </w:lvl>
    <w:lvl w:ilvl="1" w:tplc="49B07BFE">
      <w:start w:val="1"/>
      <w:numFmt w:val="lowerLetter"/>
      <w:lvlText w:val="%2."/>
      <w:lvlJc w:val="left"/>
      <w:pPr>
        <w:ind w:left="1440" w:hanging="360"/>
      </w:pPr>
    </w:lvl>
    <w:lvl w:ilvl="2" w:tplc="4CD2ADA4">
      <w:start w:val="1"/>
      <w:numFmt w:val="lowerRoman"/>
      <w:lvlText w:val="%3."/>
      <w:lvlJc w:val="right"/>
      <w:pPr>
        <w:ind w:left="2160" w:hanging="180"/>
      </w:pPr>
    </w:lvl>
    <w:lvl w:ilvl="3" w:tplc="FDEE3DD4">
      <w:start w:val="1"/>
      <w:numFmt w:val="decimal"/>
      <w:lvlText w:val="%4."/>
      <w:lvlJc w:val="left"/>
      <w:pPr>
        <w:ind w:left="2880" w:hanging="360"/>
      </w:pPr>
    </w:lvl>
    <w:lvl w:ilvl="4" w:tplc="709A63EE">
      <w:start w:val="1"/>
      <w:numFmt w:val="lowerLetter"/>
      <w:lvlText w:val="%5."/>
      <w:lvlJc w:val="left"/>
      <w:pPr>
        <w:ind w:left="3600" w:hanging="360"/>
      </w:pPr>
    </w:lvl>
    <w:lvl w:ilvl="5" w:tplc="23443A36">
      <w:start w:val="1"/>
      <w:numFmt w:val="lowerRoman"/>
      <w:lvlText w:val="%6."/>
      <w:lvlJc w:val="right"/>
      <w:pPr>
        <w:ind w:left="4320" w:hanging="180"/>
      </w:pPr>
    </w:lvl>
    <w:lvl w:ilvl="6" w:tplc="B2808DB0">
      <w:start w:val="1"/>
      <w:numFmt w:val="upperLetter"/>
      <w:lvlText w:val="%7."/>
      <w:lvlJc w:val="left"/>
      <w:pPr>
        <w:ind w:left="5040" w:hanging="360"/>
      </w:pPr>
    </w:lvl>
    <w:lvl w:ilvl="7" w:tplc="10D4040C">
      <w:start w:val="1"/>
      <w:numFmt w:val="lowerLetter"/>
      <w:lvlText w:val="%8."/>
      <w:lvlJc w:val="left"/>
      <w:pPr>
        <w:ind w:left="5760" w:hanging="360"/>
      </w:pPr>
    </w:lvl>
    <w:lvl w:ilvl="8" w:tplc="87C4EE9A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5550C3"/>
    <w:multiLevelType w:val="hybridMultilevel"/>
    <w:tmpl w:val="FC48FCF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4C760D"/>
    <w:multiLevelType w:val="hybridMultilevel"/>
    <w:tmpl w:val="4B86D7AA"/>
    <w:lvl w:ilvl="0" w:tplc="FFFFFFFF">
      <w:start w:val="1"/>
      <w:numFmt w:val="bullet"/>
      <w:pStyle w:val="ListBullet3"/>
      <w:lvlText w:val=""/>
      <w:lvlJc w:val="left"/>
      <w:pPr>
        <w:tabs>
          <w:tab w:val="num" w:pos="1099"/>
        </w:tabs>
        <w:ind w:left="1099" w:hanging="397"/>
      </w:pPr>
      <w:rPr>
        <w:rFonts w:ascii="Wingdings" w:hAnsi="Wingdings" w:hint="default"/>
        <w:color w:val="auto"/>
        <w:sz w:val="20"/>
        <w:szCs w:val="20"/>
      </w:rPr>
    </w:lvl>
    <w:lvl w:ilvl="1" w:tplc="C86EBFB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066045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5F055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9EA1B7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89E8D5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9E0ED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AE692A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2023FC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536060"/>
    <w:multiLevelType w:val="hybridMultilevel"/>
    <w:tmpl w:val="7B887128"/>
    <w:lvl w:ilvl="0" w:tplc="92FC5BC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8D23D7"/>
    <w:multiLevelType w:val="multilevel"/>
    <w:tmpl w:val="A3E4D1E6"/>
    <w:styleLink w:val="111111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4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</w:lvl>
  </w:abstractNum>
  <w:abstractNum w:abstractNumId="23" w15:restartNumberingAfterBreak="0">
    <w:nsid w:val="4BEE3EEE"/>
    <w:multiLevelType w:val="hybridMultilevel"/>
    <w:tmpl w:val="BD40AF58"/>
    <w:lvl w:ilvl="0" w:tplc="465829B6">
      <w:start w:val="1"/>
      <w:numFmt w:val="bullet"/>
      <w:pStyle w:val="TableRowBullet"/>
      <w:lvlText w:val=""/>
      <w:lvlJc w:val="left"/>
      <w:pPr>
        <w:tabs>
          <w:tab w:val="num" w:pos="144"/>
        </w:tabs>
        <w:ind w:left="144" w:hanging="144"/>
      </w:pPr>
      <w:rPr>
        <w:rFonts w:ascii="Symbol" w:hAnsi="Symbol" w:hint="default"/>
        <w:color w:val="00528E"/>
        <w:sz w:val="12"/>
        <w:szCs w:val="12"/>
      </w:rPr>
    </w:lvl>
    <w:lvl w:ilvl="1" w:tplc="59269CA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6FC91C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78A709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F06DD2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C0EBB9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70C6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07C56F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37293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8D825E2"/>
    <w:multiLevelType w:val="hybridMultilevel"/>
    <w:tmpl w:val="2B6AC5E0"/>
    <w:lvl w:ilvl="0" w:tplc="08090003">
      <w:start w:val="1"/>
      <w:numFmt w:val="bullet"/>
      <w:lvlText w:val="o"/>
      <w:lvlJc w:val="left"/>
      <w:pPr>
        <w:ind w:left="1124" w:hanging="720"/>
      </w:pPr>
      <w:rPr>
        <w:rFonts w:ascii="Courier New" w:hAnsi="Courier New" w:cs="Courier New" w:hint="default"/>
      </w:rPr>
    </w:lvl>
    <w:lvl w:ilvl="1" w:tplc="B1D6CFA0">
      <w:numFmt w:val="bullet"/>
      <w:lvlText w:val="•"/>
      <w:lvlJc w:val="left"/>
      <w:pPr>
        <w:ind w:left="1844" w:hanging="720"/>
      </w:pPr>
      <w:rPr>
        <w:rFonts w:ascii="Arial" w:eastAsia="Times New Roman" w:hAnsi="Arial" w:cs="Arial" w:hint="default"/>
        <w:color w:val="auto"/>
      </w:rPr>
    </w:lvl>
    <w:lvl w:ilvl="2" w:tplc="08090005" w:tentative="1">
      <w:start w:val="1"/>
      <w:numFmt w:val="bullet"/>
      <w:lvlText w:val=""/>
      <w:lvlJc w:val="left"/>
      <w:pPr>
        <w:ind w:left="220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4" w:hanging="360"/>
      </w:pPr>
      <w:rPr>
        <w:rFonts w:ascii="Wingdings" w:hAnsi="Wingdings" w:hint="default"/>
      </w:rPr>
    </w:lvl>
  </w:abstractNum>
  <w:abstractNum w:abstractNumId="25" w15:restartNumberingAfterBreak="0">
    <w:nsid w:val="628C61A4"/>
    <w:multiLevelType w:val="hybridMultilevel"/>
    <w:tmpl w:val="1DC8F1AC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53E5B3B"/>
    <w:multiLevelType w:val="hybridMultilevel"/>
    <w:tmpl w:val="7CA2CE8C"/>
    <w:lvl w:ilvl="0" w:tplc="92FC5BCA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DF92BC7"/>
    <w:multiLevelType w:val="hybridMultilevel"/>
    <w:tmpl w:val="3C9A32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615AED"/>
    <w:multiLevelType w:val="multilevel"/>
    <w:tmpl w:val="15781320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9" w15:restartNumberingAfterBreak="0">
    <w:nsid w:val="6EE878D3"/>
    <w:multiLevelType w:val="hybridMultilevel"/>
    <w:tmpl w:val="1A0A5B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F04953"/>
    <w:multiLevelType w:val="hybridMultilevel"/>
    <w:tmpl w:val="7B0AC042"/>
    <w:lvl w:ilvl="0" w:tplc="92FC5BCA">
      <w:numFmt w:val="bullet"/>
      <w:lvlText w:val=""/>
      <w:lvlJc w:val="left"/>
      <w:pPr>
        <w:ind w:left="1800" w:hanging="720"/>
      </w:pPr>
      <w:rPr>
        <w:rFonts w:ascii="Symbol" w:eastAsia="Times New Roman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76A0325A"/>
    <w:multiLevelType w:val="hybridMultilevel"/>
    <w:tmpl w:val="ECB8FF90"/>
    <w:lvl w:ilvl="0" w:tplc="4906C8B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A4A399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7318C76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48C05C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CD34EE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5EFA2B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14A2F4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47FC04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64847A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8D9705F"/>
    <w:multiLevelType w:val="hybridMultilevel"/>
    <w:tmpl w:val="25A6B958"/>
    <w:lvl w:ilvl="0" w:tplc="08090003">
      <w:start w:val="1"/>
      <w:numFmt w:val="bullet"/>
      <w:lvlText w:val="o"/>
      <w:lvlJc w:val="left"/>
      <w:pPr>
        <w:ind w:left="720" w:hanging="720"/>
      </w:pPr>
      <w:rPr>
        <w:rFonts w:ascii="Courier New" w:hAnsi="Courier New" w:cs="Courier New" w:hint="default"/>
      </w:rPr>
    </w:lvl>
    <w:lvl w:ilvl="1" w:tplc="B1D6CFA0">
      <w:numFmt w:val="bullet"/>
      <w:lvlText w:val="•"/>
      <w:lvlJc w:val="left"/>
      <w:pPr>
        <w:ind w:left="1440" w:hanging="720"/>
      </w:pPr>
      <w:rPr>
        <w:rFonts w:ascii="Arial" w:eastAsia="Times New Roman" w:hAnsi="Arial" w:cs="Arial" w:hint="default"/>
        <w:color w:val="auto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D8A60DE"/>
    <w:multiLevelType w:val="hybridMultilevel"/>
    <w:tmpl w:val="BCB860D0"/>
    <w:lvl w:ilvl="0" w:tplc="B27E01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C52B95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DC44DA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F542995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D9D2E9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CDC0E6C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18BAD6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73EECAF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00EE2C9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E9C7BB2"/>
    <w:multiLevelType w:val="hybridMultilevel"/>
    <w:tmpl w:val="6AE2EA02"/>
    <w:lvl w:ilvl="0" w:tplc="F0A6B1FA">
      <w:numFmt w:val="bullet"/>
      <w:lvlText w:val="•"/>
      <w:lvlJc w:val="left"/>
      <w:pPr>
        <w:ind w:left="1080" w:hanging="72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3921104">
    <w:abstractNumId w:val="18"/>
  </w:num>
  <w:num w:numId="2" w16cid:durableId="1419666965">
    <w:abstractNumId w:val="10"/>
  </w:num>
  <w:num w:numId="3" w16cid:durableId="890965748">
    <w:abstractNumId w:val="16"/>
  </w:num>
  <w:num w:numId="4" w16cid:durableId="1399326844">
    <w:abstractNumId w:val="22"/>
  </w:num>
  <w:num w:numId="5" w16cid:durableId="1875730747">
    <w:abstractNumId w:val="12"/>
  </w:num>
  <w:num w:numId="6" w16cid:durableId="1362779831">
    <w:abstractNumId w:val="28"/>
  </w:num>
  <w:num w:numId="7" w16cid:durableId="1700206252">
    <w:abstractNumId w:val="17"/>
  </w:num>
  <w:num w:numId="8" w16cid:durableId="1534538346">
    <w:abstractNumId w:val="7"/>
  </w:num>
  <w:num w:numId="9" w16cid:durableId="960264063">
    <w:abstractNumId w:val="3"/>
  </w:num>
  <w:num w:numId="10" w16cid:durableId="1137839421">
    <w:abstractNumId w:val="2"/>
  </w:num>
  <w:num w:numId="11" w16cid:durableId="1473719597">
    <w:abstractNumId w:val="1"/>
  </w:num>
  <w:num w:numId="12" w16cid:durableId="1863281299">
    <w:abstractNumId w:val="0"/>
  </w:num>
  <w:num w:numId="13" w16cid:durableId="85394769">
    <w:abstractNumId w:val="8"/>
  </w:num>
  <w:num w:numId="14" w16cid:durableId="841703728">
    <w:abstractNumId w:val="6"/>
  </w:num>
  <w:num w:numId="15" w16cid:durableId="382565591">
    <w:abstractNumId w:val="5"/>
  </w:num>
  <w:num w:numId="16" w16cid:durableId="1411809003">
    <w:abstractNumId w:val="4"/>
  </w:num>
  <w:num w:numId="17" w16cid:durableId="6371484">
    <w:abstractNumId w:val="20"/>
  </w:num>
  <w:num w:numId="18" w16cid:durableId="563030358">
    <w:abstractNumId w:val="7"/>
    <w:lvlOverride w:ilvl="0">
      <w:startOverride w:val="1"/>
    </w:lvlOverride>
  </w:num>
  <w:num w:numId="19" w16cid:durableId="985940700">
    <w:abstractNumId w:val="23"/>
  </w:num>
  <w:num w:numId="20" w16cid:durableId="1660695706">
    <w:abstractNumId w:val="17"/>
  </w:num>
  <w:num w:numId="21" w16cid:durableId="1470170609">
    <w:abstractNumId w:val="14"/>
  </w:num>
  <w:num w:numId="22" w16cid:durableId="1313869096">
    <w:abstractNumId w:val="15"/>
  </w:num>
  <w:num w:numId="23" w16cid:durableId="2030251774">
    <w:abstractNumId w:val="30"/>
  </w:num>
  <w:num w:numId="24" w16cid:durableId="24408660">
    <w:abstractNumId w:val="32"/>
  </w:num>
  <w:num w:numId="25" w16cid:durableId="770121675">
    <w:abstractNumId w:val="26"/>
  </w:num>
  <w:num w:numId="26" w16cid:durableId="1529904716">
    <w:abstractNumId w:val="21"/>
  </w:num>
  <w:num w:numId="27" w16cid:durableId="1363214916">
    <w:abstractNumId w:val="13"/>
  </w:num>
  <w:num w:numId="28" w16cid:durableId="964391482">
    <w:abstractNumId w:val="9"/>
  </w:num>
  <w:num w:numId="29" w16cid:durableId="645280830">
    <w:abstractNumId w:val="24"/>
  </w:num>
  <w:num w:numId="30" w16cid:durableId="975913421">
    <w:abstractNumId w:val="19"/>
  </w:num>
  <w:num w:numId="31" w16cid:durableId="1982809941">
    <w:abstractNumId w:val="25"/>
  </w:num>
  <w:num w:numId="32" w16cid:durableId="1974863607">
    <w:abstractNumId w:val="11"/>
  </w:num>
  <w:num w:numId="33" w16cid:durableId="1795784296">
    <w:abstractNumId w:val="34"/>
  </w:num>
  <w:num w:numId="34" w16cid:durableId="1016926342">
    <w:abstractNumId w:val="31"/>
  </w:num>
  <w:num w:numId="35" w16cid:durableId="1235748373">
    <w:abstractNumId w:val="33"/>
  </w:num>
  <w:num w:numId="36" w16cid:durableId="1801459908">
    <w:abstractNumId w:val="27"/>
  </w:num>
  <w:num w:numId="37" w16cid:durableId="1404988164">
    <w:abstractNumId w:val="2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rawingGridHorizontalSpacing w:val="100"/>
  <w:displayHorizontalDrawingGridEvery w:val="2"/>
  <w:characterSpacingControl w:val="doNotCompress"/>
  <w:hdrShapeDefaults>
    <o:shapedefaults v:ext="edit" spidmax="2079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09D7"/>
    <w:rsid w:val="000012D2"/>
    <w:rsid w:val="000023AF"/>
    <w:rsid w:val="00002C95"/>
    <w:rsid w:val="00005029"/>
    <w:rsid w:val="000069B8"/>
    <w:rsid w:val="00006CB8"/>
    <w:rsid w:val="00015541"/>
    <w:rsid w:val="00015BDD"/>
    <w:rsid w:val="00017B24"/>
    <w:rsid w:val="000221C8"/>
    <w:rsid w:val="00022FF0"/>
    <w:rsid w:val="00027683"/>
    <w:rsid w:val="00027BD3"/>
    <w:rsid w:val="00027EE5"/>
    <w:rsid w:val="00032462"/>
    <w:rsid w:val="000326B4"/>
    <w:rsid w:val="0003358F"/>
    <w:rsid w:val="00033BDB"/>
    <w:rsid w:val="00037026"/>
    <w:rsid w:val="000402EB"/>
    <w:rsid w:val="00040806"/>
    <w:rsid w:val="00047B6E"/>
    <w:rsid w:val="000503BF"/>
    <w:rsid w:val="00051E4C"/>
    <w:rsid w:val="00055209"/>
    <w:rsid w:val="00056611"/>
    <w:rsid w:val="0005766E"/>
    <w:rsid w:val="00060AD7"/>
    <w:rsid w:val="00061A2B"/>
    <w:rsid w:val="000657CF"/>
    <w:rsid w:val="000701F1"/>
    <w:rsid w:val="00074C69"/>
    <w:rsid w:val="000773AB"/>
    <w:rsid w:val="00077A18"/>
    <w:rsid w:val="00080DED"/>
    <w:rsid w:val="00082D09"/>
    <w:rsid w:val="000860DB"/>
    <w:rsid w:val="000868E8"/>
    <w:rsid w:val="000949E9"/>
    <w:rsid w:val="0009595F"/>
    <w:rsid w:val="00096137"/>
    <w:rsid w:val="000A0262"/>
    <w:rsid w:val="000A148C"/>
    <w:rsid w:val="000A1792"/>
    <w:rsid w:val="000A2F2C"/>
    <w:rsid w:val="000A5BA3"/>
    <w:rsid w:val="000A5D2E"/>
    <w:rsid w:val="000A7CC5"/>
    <w:rsid w:val="000B398A"/>
    <w:rsid w:val="000B3EF3"/>
    <w:rsid w:val="000B553B"/>
    <w:rsid w:val="000B59B2"/>
    <w:rsid w:val="000B7274"/>
    <w:rsid w:val="000C0132"/>
    <w:rsid w:val="000C0FD5"/>
    <w:rsid w:val="000C3063"/>
    <w:rsid w:val="000C6E0E"/>
    <w:rsid w:val="000D3979"/>
    <w:rsid w:val="000D619B"/>
    <w:rsid w:val="000D7CDA"/>
    <w:rsid w:val="000E0C71"/>
    <w:rsid w:val="000E6EA7"/>
    <w:rsid w:val="000E6EB6"/>
    <w:rsid w:val="000E7182"/>
    <w:rsid w:val="000E7A26"/>
    <w:rsid w:val="000F11FB"/>
    <w:rsid w:val="000F3F2A"/>
    <w:rsid w:val="000F45C2"/>
    <w:rsid w:val="000F5794"/>
    <w:rsid w:val="000F6676"/>
    <w:rsid w:val="000F6F86"/>
    <w:rsid w:val="00102AA1"/>
    <w:rsid w:val="00105145"/>
    <w:rsid w:val="00106412"/>
    <w:rsid w:val="001102B6"/>
    <w:rsid w:val="00114B03"/>
    <w:rsid w:val="00114D06"/>
    <w:rsid w:val="001150DE"/>
    <w:rsid w:val="001178EB"/>
    <w:rsid w:val="001205C5"/>
    <w:rsid w:val="00121352"/>
    <w:rsid w:val="001226F2"/>
    <w:rsid w:val="001273CC"/>
    <w:rsid w:val="001304DE"/>
    <w:rsid w:val="0013084F"/>
    <w:rsid w:val="00131310"/>
    <w:rsid w:val="00132225"/>
    <w:rsid w:val="0013235B"/>
    <w:rsid w:val="00133C7D"/>
    <w:rsid w:val="00133E95"/>
    <w:rsid w:val="0013539B"/>
    <w:rsid w:val="00136E07"/>
    <w:rsid w:val="0013755F"/>
    <w:rsid w:val="00140B74"/>
    <w:rsid w:val="001452B5"/>
    <w:rsid w:val="001470FE"/>
    <w:rsid w:val="001477F9"/>
    <w:rsid w:val="00150A92"/>
    <w:rsid w:val="00150BBD"/>
    <w:rsid w:val="00155296"/>
    <w:rsid w:val="00156F3E"/>
    <w:rsid w:val="001578C7"/>
    <w:rsid w:val="00163738"/>
    <w:rsid w:val="00165042"/>
    <w:rsid w:val="00166B86"/>
    <w:rsid w:val="00166C04"/>
    <w:rsid w:val="00170CB5"/>
    <w:rsid w:val="00172718"/>
    <w:rsid w:val="001740A0"/>
    <w:rsid w:val="0017543E"/>
    <w:rsid w:val="00176985"/>
    <w:rsid w:val="001806EA"/>
    <w:rsid w:val="00181278"/>
    <w:rsid w:val="00181916"/>
    <w:rsid w:val="0018332D"/>
    <w:rsid w:val="00192862"/>
    <w:rsid w:val="00195430"/>
    <w:rsid w:val="00197806"/>
    <w:rsid w:val="001A2BA3"/>
    <w:rsid w:val="001A4C3E"/>
    <w:rsid w:val="001A4CCD"/>
    <w:rsid w:val="001A5D17"/>
    <w:rsid w:val="001A6CF2"/>
    <w:rsid w:val="001B0FA3"/>
    <w:rsid w:val="001B1081"/>
    <w:rsid w:val="001B1411"/>
    <w:rsid w:val="001B24BA"/>
    <w:rsid w:val="001B6108"/>
    <w:rsid w:val="001C2620"/>
    <w:rsid w:val="001C369F"/>
    <w:rsid w:val="001C4724"/>
    <w:rsid w:val="001C67AA"/>
    <w:rsid w:val="001D3168"/>
    <w:rsid w:val="001D6FEE"/>
    <w:rsid w:val="001D7DB5"/>
    <w:rsid w:val="001E41E7"/>
    <w:rsid w:val="001F102F"/>
    <w:rsid w:val="001F4180"/>
    <w:rsid w:val="001F7E44"/>
    <w:rsid w:val="00202286"/>
    <w:rsid w:val="002065C8"/>
    <w:rsid w:val="002066E3"/>
    <w:rsid w:val="00207E46"/>
    <w:rsid w:val="00210C92"/>
    <w:rsid w:val="00211FA3"/>
    <w:rsid w:val="002133E2"/>
    <w:rsid w:val="00215188"/>
    <w:rsid w:val="0022001D"/>
    <w:rsid w:val="002200CE"/>
    <w:rsid w:val="002239DE"/>
    <w:rsid w:val="00224309"/>
    <w:rsid w:val="0022660D"/>
    <w:rsid w:val="0023317E"/>
    <w:rsid w:val="00235547"/>
    <w:rsid w:val="00235834"/>
    <w:rsid w:val="002417CB"/>
    <w:rsid w:val="00241EC5"/>
    <w:rsid w:val="002440C1"/>
    <w:rsid w:val="002468C6"/>
    <w:rsid w:val="00252F86"/>
    <w:rsid w:val="002547A1"/>
    <w:rsid w:val="0025521D"/>
    <w:rsid w:val="0025669C"/>
    <w:rsid w:val="002568DA"/>
    <w:rsid w:val="00257338"/>
    <w:rsid w:val="00260238"/>
    <w:rsid w:val="00262E2B"/>
    <w:rsid w:val="00266DE9"/>
    <w:rsid w:val="00271303"/>
    <w:rsid w:val="002723D2"/>
    <w:rsid w:val="002742B5"/>
    <w:rsid w:val="0027441C"/>
    <w:rsid w:val="00274513"/>
    <w:rsid w:val="002755DD"/>
    <w:rsid w:val="0027612E"/>
    <w:rsid w:val="00280846"/>
    <w:rsid w:val="00280FE5"/>
    <w:rsid w:val="00281A00"/>
    <w:rsid w:val="0028327C"/>
    <w:rsid w:val="00283B13"/>
    <w:rsid w:val="002856DB"/>
    <w:rsid w:val="00285BBC"/>
    <w:rsid w:val="00286CAD"/>
    <w:rsid w:val="00287795"/>
    <w:rsid w:val="0029370B"/>
    <w:rsid w:val="00294B7E"/>
    <w:rsid w:val="00294EA2"/>
    <w:rsid w:val="002952CC"/>
    <w:rsid w:val="002A3219"/>
    <w:rsid w:val="002B1100"/>
    <w:rsid w:val="002B35D4"/>
    <w:rsid w:val="002B4667"/>
    <w:rsid w:val="002B470C"/>
    <w:rsid w:val="002C3EB7"/>
    <w:rsid w:val="002C4E2D"/>
    <w:rsid w:val="002C5E84"/>
    <w:rsid w:val="002C7101"/>
    <w:rsid w:val="002C729F"/>
    <w:rsid w:val="002D39CD"/>
    <w:rsid w:val="002D4C6E"/>
    <w:rsid w:val="002D5509"/>
    <w:rsid w:val="002D55C4"/>
    <w:rsid w:val="002D5C4B"/>
    <w:rsid w:val="002D6ADF"/>
    <w:rsid w:val="002E0988"/>
    <w:rsid w:val="002E2793"/>
    <w:rsid w:val="002E2D52"/>
    <w:rsid w:val="002E413A"/>
    <w:rsid w:val="002E5B6F"/>
    <w:rsid w:val="002E6A5B"/>
    <w:rsid w:val="002E6C5F"/>
    <w:rsid w:val="002F1491"/>
    <w:rsid w:val="002F1823"/>
    <w:rsid w:val="002F550F"/>
    <w:rsid w:val="002F5733"/>
    <w:rsid w:val="002F61F4"/>
    <w:rsid w:val="002F6DB9"/>
    <w:rsid w:val="00301583"/>
    <w:rsid w:val="003030F4"/>
    <w:rsid w:val="00305F7D"/>
    <w:rsid w:val="00307613"/>
    <w:rsid w:val="00307A0C"/>
    <w:rsid w:val="003134B4"/>
    <w:rsid w:val="00316216"/>
    <w:rsid w:val="003233B3"/>
    <w:rsid w:val="00326FC3"/>
    <w:rsid w:val="003312EA"/>
    <w:rsid w:val="0033176D"/>
    <w:rsid w:val="00331E99"/>
    <w:rsid w:val="003328D6"/>
    <w:rsid w:val="00334D82"/>
    <w:rsid w:val="00335BD8"/>
    <w:rsid w:val="00337000"/>
    <w:rsid w:val="00340DA3"/>
    <w:rsid w:val="00341E52"/>
    <w:rsid w:val="003426AF"/>
    <w:rsid w:val="003428C0"/>
    <w:rsid w:val="00342C93"/>
    <w:rsid w:val="00343C74"/>
    <w:rsid w:val="003453D2"/>
    <w:rsid w:val="00347C75"/>
    <w:rsid w:val="00350B3D"/>
    <w:rsid w:val="00352D18"/>
    <w:rsid w:val="00356D03"/>
    <w:rsid w:val="00362D59"/>
    <w:rsid w:val="00363D18"/>
    <w:rsid w:val="003649B7"/>
    <w:rsid w:val="003659A6"/>
    <w:rsid w:val="00367389"/>
    <w:rsid w:val="003708E2"/>
    <w:rsid w:val="0037265C"/>
    <w:rsid w:val="00372D1E"/>
    <w:rsid w:val="003730D8"/>
    <w:rsid w:val="0037344F"/>
    <w:rsid w:val="0037594A"/>
    <w:rsid w:val="00381D20"/>
    <w:rsid w:val="00382840"/>
    <w:rsid w:val="00382BB8"/>
    <w:rsid w:val="00384CD4"/>
    <w:rsid w:val="003851F6"/>
    <w:rsid w:val="00386888"/>
    <w:rsid w:val="0039157D"/>
    <w:rsid w:val="003916B2"/>
    <w:rsid w:val="00391907"/>
    <w:rsid w:val="00391DE7"/>
    <w:rsid w:val="00391F02"/>
    <w:rsid w:val="00392EE2"/>
    <w:rsid w:val="00393D75"/>
    <w:rsid w:val="00394924"/>
    <w:rsid w:val="003A1A51"/>
    <w:rsid w:val="003A30DD"/>
    <w:rsid w:val="003A43EA"/>
    <w:rsid w:val="003A4AE4"/>
    <w:rsid w:val="003A57F3"/>
    <w:rsid w:val="003A77CD"/>
    <w:rsid w:val="003B182E"/>
    <w:rsid w:val="003B2D2C"/>
    <w:rsid w:val="003B333E"/>
    <w:rsid w:val="003B4AB7"/>
    <w:rsid w:val="003B4C67"/>
    <w:rsid w:val="003B686B"/>
    <w:rsid w:val="003B6890"/>
    <w:rsid w:val="003B698A"/>
    <w:rsid w:val="003C2ECC"/>
    <w:rsid w:val="003C4573"/>
    <w:rsid w:val="003C593A"/>
    <w:rsid w:val="003C5E38"/>
    <w:rsid w:val="003C6C80"/>
    <w:rsid w:val="003D0A89"/>
    <w:rsid w:val="003D2562"/>
    <w:rsid w:val="003D336B"/>
    <w:rsid w:val="003D3BAB"/>
    <w:rsid w:val="003D7B2D"/>
    <w:rsid w:val="003E166B"/>
    <w:rsid w:val="003E1844"/>
    <w:rsid w:val="003E1CD2"/>
    <w:rsid w:val="003E21D2"/>
    <w:rsid w:val="003E5420"/>
    <w:rsid w:val="003F1951"/>
    <w:rsid w:val="003F6429"/>
    <w:rsid w:val="004002A1"/>
    <w:rsid w:val="00400812"/>
    <w:rsid w:val="00402759"/>
    <w:rsid w:val="00404CFD"/>
    <w:rsid w:val="00407ACC"/>
    <w:rsid w:val="00411981"/>
    <w:rsid w:val="00412CFA"/>
    <w:rsid w:val="00412D74"/>
    <w:rsid w:val="00413576"/>
    <w:rsid w:val="004147AC"/>
    <w:rsid w:val="00415973"/>
    <w:rsid w:val="00416F5B"/>
    <w:rsid w:val="00417644"/>
    <w:rsid w:val="00424E12"/>
    <w:rsid w:val="004274F8"/>
    <w:rsid w:val="00427F0B"/>
    <w:rsid w:val="00430EF8"/>
    <w:rsid w:val="00436FC7"/>
    <w:rsid w:val="004376EC"/>
    <w:rsid w:val="00441BE3"/>
    <w:rsid w:val="00442091"/>
    <w:rsid w:val="00442A0F"/>
    <w:rsid w:val="004436EE"/>
    <w:rsid w:val="00443BBD"/>
    <w:rsid w:val="004461DB"/>
    <w:rsid w:val="00446773"/>
    <w:rsid w:val="00446C96"/>
    <w:rsid w:val="00446E79"/>
    <w:rsid w:val="004479D2"/>
    <w:rsid w:val="00453698"/>
    <w:rsid w:val="004537E6"/>
    <w:rsid w:val="00460CE6"/>
    <w:rsid w:val="004625F4"/>
    <w:rsid w:val="004629DA"/>
    <w:rsid w:val="004636C3"/>
    <w:rsid w:val="00465A20"/>
    <w:rsid w:val="00465F16"/>
    <w:rsid w:val="00465FC4"/>
    <w:rsid w:val="004734E3"/>
    <w:rsid w:val="0047364C"/>
    <w:rsid w:val="00473E3C"/>
    <w:rsid w:val="00477B8B"/>
    <w:rsid w:val="00482BCC"/>
    <w:rsid w:val="00483465"/>
    <w:rsid w:val="004845FA"/>
    <w:rsid w:val="00484FEE"/>
    <w:rsid w:val="0048515C"/>
    <w:rsid w:val="00486828"/>
    <w:rsid w:val="00486E84"/>
    <w:rsid w:val="0049141C"/>
    <w:rsid w:val="00491B4E"/>
    <w:rsid w:val="00496378"/>
    <w:rsid w:val="0049757C"/>
    <w:rsid w:val="00497645"/>
    <w:rsid w:val="004976F5"/>
    <w:rsid w:val="00497939"/>
    <w:rsid w:val="004A5915"/>
    <w:rsid w:val="004A7A5B"/>
    <w:rsid w:val="004A7DBE"/>
    <w:rsid w:val="004B1EB7"/>
    <w:rsid w:val="004B4BCB"/>
    <w:rsid w:val="004B664C"/>
    <w:rsid w:val="004B6E39"/>
    <w:rsid w:val="004B7BB1"/>
    <w:rsid w:val="004C2AB2"/>
    <w:rsid w:val="004C750D"/>
    <w:rsid w:val="004C7956"/>
    <w:rsid w:val="004D0054"/>
    <w:rsid w:val="004E0178"/>
    <w:rsid w:val="004E0998"/>
    <w:rsid w:val="004E0C03"/>
    <w:rsid w:val="004E189D"/>
    <w:rsid w:val="004E1BBB"/>
    <w:rsid w:val="004E214D"/>
    <w:rsid w:val="004E38AA"/>
    <w:rsid w:val="004E5602"/>
    <w:rsid w:val="004E5685"/>
    <w:rsid w:val="004E5DDA"/>
    <w:rsid w:val="004E6148"/>
    <w:rsid w:val="004F1144"/>
    <w:rsid w:val="005008B0"/>
    <w:rsid w:val="00502D34"/>
    <w:rsid w:val="00504876"/>
    <w:rsid w:val="00504BE8"/>
    <w:rsid w:val="005056AB"/>
    <w:rsid w:val="00507892"/>
    <w:rsid w:val="0052008B"/>
    <w:rsid w:val="005216AD"/>
    <w:rsid w:val="00521BE2"/>
    <w:rsid w:val="0052213A"/>
    <w:rsid w:val="00522224"/>
    <w:rsid w:val="00523EE1"/>
    <w:rsid w:val="00524722"/>
    <w:rsid w:val="00526ABB"/>
    <w:rsid w:val="00526ABE"/>
    <w:rsid w:val="00527F1B"/>
    <w:rsid w:val="005316FC"/>
    <w:rsid w:val="0053424B"/>
    <w:rsid w:val="005373B7"/>
    <w:rsid w:val="00540A01"/>
    <w:rsid w:val="00541D67"/>
    <w:rsid w:val="00543444"/>
    <w:rsid w:val="00547D2C"/>
    <w:rsid w:val="00552C34"/>
    <w:rsid w:val="00552E10"/>
    <w:rsid w:val="00554CC7"/>
    <w:rsid w:val="005572CA"/>
    <w:rsid w:val="00560E28"/>
    <w:rsid w:val="00561650"/>
    <w:rsid w:val="00563B84"/>
    <w:rsid w:val="00570046"/>
    <w:rsid w:val="00572183"/>
    <w:rsid w:val="00572303"/>
    <w:rsid w:val="00573717"/>
    <w:rsid w:val="00574FCD"/>
    <w:rsid w:val="00576085"/>
    <w:rsid w:val="00582274"/>
    <w:rsid w:val="00583437"/>
    <w:rsid w:val="00585E38"/>
    <w:rsid w:val="00587062"/>
    <w:rsid w:val="00587A45"/>
    <w:rsid w:val="00592107"/>
    <w:rsid w:val="005943AD"/>
    <w:rsid w:val="005A03FB"/>
    <w:rsid w:val="005A0CE7"/>
    <w:rsid w:val="005A199B"/>
    <w:rsid w:val="005A338F"/>
    <w:rsid w:val="005A3D77"/>
    <w:rsid w:val="005A5046"/>
    <w:rsid w:val="005A5D34"/>
    <w:rsid w:val="005A7335"/>
    <w:rsid w:val="005B002F"/>
    <w:rsid w:val="005B15FC"/>
    <w:rsid w:val="005B1823"/>
    <w:rsid w:val="005B20FF"/>
    <w:rsid w:val="005B5F67"/>
    <w:rsid w:val="005B6CB3"/>
    <w:rsid w:val="005C177D"/>
    <w:rsid w:val="005C61A3"/>
    <w:rsid w:val="005C711B"/>
    <w:rsid w:val="005D4AEB"/>
    <w:rsid w:val="005E2381"/>
    <w:rsid w:val="005E675E"/>
    <w:rsid w:val="005E6ACE"/>
    <w:rsid w:val="005E7B0C"/>
    <w:rsid w:val="005E7E8D"/>
    <w:rsid w:val="005F02EC"/>
    <w:rsid w:val="005F2FBF"/>
    <w:rsid w:val="005F3642"/>
    <w:rsid w:val="005F477E"/>
    <w:rsid w:val="005F5677"/>
    <w:rsid w:val="005F7C6D"/>
    <w:rsid w:val="005F7F2A"/>
    <w:rsid w:val="00602BA7"/>
    <w:rsid w:val="0060400B"/>
    <w:rsid w:val="006057B5"/>
    <w:rsid w:val="00611654"/>
    <w:rsid w:val="00611E29"/>
    <w:rsid w:val="00614217"/>
    <w:rsid w:val="00614DB4"/>
    <w:rsid w:val="0061527F"/>
    <w:rsid w:val="00623707"/>
    <w:rsid w:val="00624995"/>
    <w:rsid w:val="006264A8"/>
    <w:rsid w:val="00630ED3"/>
    <w:rsid w:val="00631B06"/>
    <w:rsid w:val="006321AC"/>
    <w:rsid w:val="006350E4"/>
    <w:rsid w:val="00640697"/>
    <w:rsid w:val="006424F9"/>
    <w:rsid w:val="00643C2E"/>
    <w:rsid w:val="00646420"/>
    <w:rsid w:val="00646957"/>
    <w:rsid w:val="00647239"/>
    <w:rsid w:val="0065030B"/>
    <w:rsid w:val="00650FCC"/>
    <w:rsid w:val="006520DA"/>
    <w:rsid w:val="006528EB"/>
    <w:rsid w:val="00652F5E"/>
    <w:rsid w:val="00656AE9"/>
    <w:rsid w:val="00660E2F"/>
    <w:rsid w:val="006622DF"/>
    <w:rsid w:val="00662DF3"/>
    <w:rsid w:val="006638E8"/>
    <w:rsid w:val="00667E40"/>
    <w:rsid w:val="006720E2"/>
    <w:rsid w:val="0067296B"/>
    <w:rsid w:val="00673935"/>
    <w:rsid w:val="00674363"/>
    <w:rsid w:val="00674944"/>
    <w:rsid w:val="00675FFC"/>
    <w:rsid w:val="006802CB"/>
    <w:rsid w:val="006820FE"/>
    <w:rsid w:val="0068308B"/>
    <w:rsid w:val="006858F9"/>
    <w:rsid w:val="006864D7"/>
    <w:rsid w:val="006902F2"/>
    <w:rsid w:val="0069107B"/>
    <w:rsid w:val="0069227E"/>
    <w:rsid w:val="00693022"/>
    <w:rsid w:val="00693C40"/>
    <w:rsid w:val="0069660B"/>
    <w:rsid w:val="006A1A79"/>
    <w:rsid w:val="006A3DB0"/>
    <w:rsid w:val="006A5243"/>
    <w:rsid w:val="006A79F9"/>
    <w:rsid w:val="006A7E8A"/>
    <w:rsid w:val="006B1AE4"/>
    <w:rsid w:val="006B5C58"/>
    <w:rsid w:val="006C065C"/>
    <w:rsid w:val="006C28A4"/>
    <w:rsid w:val="006C5434"/>
    <w:rsid w:val="006C6815"/>
    <w:rsid w:val="006C70D5"/>
    <w:rsid w:val="006D0D78"/>
    <w:rsid w:val="006D1212"/>
    <w:rsid w:val="006D12A1"/>
    <w:rsid w:val="006D1AC1"/>
    <w:rsid w:val="006D4551"/>
    <w:rsid w:val="006D483E"/>
    <w:rsid w:val="006D490F"/>
    <w:rsid w:val="006D60E2"/>
    <w:rsid w:val="006D7EA3"/>
    <w:rsid w:val="006E0A66"/>
    <w:rsid w:val="006E2E4E"/>
    <w:rsid w:val="006E6353"/>
    <w:rsid w:val="006F054E"/>
    <w:rsid w:val="006F153E"/>
    <w:rsid w:val="006F2D05"/>
    <w:rsid w:val="00701D99"/>
    <w:rsid w:val="00702673"/>
    <w:rsid w:val="00706DBD"/>
    <w:rsid w:val="0071120A"/>
    <w:rsid w:val="0071268D"/>
    <w:rsid w:val="007127AE"/>
    <w:rsid w:val="007146A8"/>
    <w:rsid w:val="00714C8D"/>
    <w:rsid w:val="00715668"/>
    <w:rsid w:val="00720D37"/>
    <w:rsid w:val="0072185A"/>
    <w:rsid w:val="007232E3"/>
    <w:rsid w:val="0072716F"/>
    <w:rsid w:val="00727969"/>
    <w:rsid w:val="007327E6"/>
    <w:rsid w:val="00732B6E"/>
    <w:rsid w:val="007332E1"/>
    <w:rsid w:val="0073692B"/>
    <w:rsid w:val="007420B9"/>
    <w:rsid w:val="00743B93"/>
    <w:rsid w:val="00750455"/>
    <w:rsid w:val="00752482"/>
    <w:rsid w:val="00752876"/>
    <w:rsid w:val="00754E0A"/>
    <w:rsid w:val="0076041C"/>
    <w:rsid w:val="00762DE1"/>
    <w:rsid w:val="00765C72"/>
    <w:rsid w:val="0076618A"/>
    <w:rsid w:val="00766343"/>
    <w:rsid w:val="00766416"/>
    <w:rsid w:val="007671B6"/>
    <w:rsid w:val="0076740C"/>
    <w:rsid w:val="00767BDB"/>
    <w:rsid w:val="0077614B"/>
    <w:rsid w:val="00777A2E"/>
    <w:rsid w:val="00777C85"/>
    <w:rsid w:val="00780118"/>
    <w:rsid w:val="0078057D"/>
    <w:rsid w:val="00784B3C"/>
    <w:rsid w:val="00784E07"/>
    <w:rsid w:val="00785425"/>
    <w:rsid w:val="00787BBE"/>
    <w:rsid w:val="00795ABF"/>
    <w:rsid w:val="00796714"/>
    <w:rsid w:val="007A2636"/>
    <w:rsid w:val="007A27BD"/>
    <w:rsid w:val="007A30F9"/>
    <w:rsid w:val="007A47D3"/>
    <w:rsid w:val="007A62C8"/>
    <w:rsid w:val="007A6BE8"/>
    <w:rsid w:val="007B1A2B"/>
    <w:rsid w:val="007B626C"/>
    <w:rsid w:val="007B6D71"/>
    <w:rsid w:val="007C33BF"/>
    <w:rsid w:val="007C4A6A"/>
    <w:rsid w:val="007C4A79"/>
    <w:rsid w:val="007C4AB2"/>
    <w:rsid w:val="007C6804"/>
    <w:rsid w:val="007C683D"/>
    <w:rsid w:val="007D2738"/>
    <w:rsid w:val="007D2862"/>
    <w:rsid w:val="007D2F79"/>
    <w:rsid w:val="007D30EC"/>
    <w:rsid w:val="007D49DD"/>
    <w:rsid w:val="007D4E28"/>
    <w:rsid w:val="007D75EF"/>
    <w:rsid w:val="007D7BB3"/>
    <w:rsid w:val="007E2349"/>
    <w:rsid w:val="007E29F0"/>
    <w:rsid w:val="007E384D"/>
    <w:rsid w:val="007E3E25"/>
    <w:rsid w:val="007E519A"/>
    <w:rsid w:val="007E6DB1"/>
    <w:rsid w:val="007E7B6C"/>
    <w:rsid w:val="007F34B8"/>
    <w:rsid w:val="007F5811"/>
    <w:rsid w:val="008039DE"/>
    <w:rsid w:val="00803E40"/>
    <w:rsid w:val="00805BC6"/>
    <w:rsid w:val="00806FDC"/>
    <w:rsid w:val="00811ED3"/>
    <w:rsid w:val="00814381"/>
    <w:rsid w:val="00814EC9"/>
    <w:rsid w:val="00814FCB"/>
    <w:rsid w:val="008175DB"/>
    <w:rsid w:val="00817F22"/>
    <w:rsid w:val="008224F1"/>
    <w:rsid w:val="00823375"/>
    <w:rsid w:val="00824B40"/>
    <w:rsid w:val="0082527B"/>
    <w:rsid w:val="00826CA5"/>
    <w:rsid w:val="0082740A"/>
    <w:rsid w:val="0083347D"/>
    <w:rsid w:val="00834FA8"/>
    <w:rsid w:val="00835D63"/>
    <w:rsid w:val="00840984"/>
    <w:rsid w:val="00843B48"/>
    <w:rsid w:val="00843C1B"/>
    <w:rsid w:val="008447A8"/>
    <w:rsid w:val="00844A22"/>
    <w:rsid w:val="00850F97"/>
    <w:rsid w:val="00852441"/>
    <w:rsid w:val="00853BFB"/>
    <w:rsid w:val="008552DE"/>
    <w:rsid w:val="00855ED4"/>
    <w:rsid w:val="008569CE"/>
    <w:rsid w:val="00857699"/>
    <w:rsid w:val="00860545"/>
    <w:rsid w:val="00863725"/>
    <w:rsid w:val="00864732"/>
    <w:rsid w:val="0086608B"/>
    <w:rsid w:val="008666C1"/>
    <w:rsid w:val="00866877"/>
    <w:rsid w:val="00867204"/>
    <w:rsid w:val="008710E8"/>
    <w:rsid w:val="008720DB"/>
    <w:rsid w:val="00874887"/>
    <w:rsid w:val="00876DD7"/>
    <w:rsid w:val="0087783E"/>
    <w:rsid w:val="00881741"/>
    <w:rsid w:val="008847E3"/>
    <w:rsid w:val="008849AD"/>
    <w:rsid w:val="00886C29"/>
    <w:rsid w:val="00886F4E"/>
    <w:rsid w:val="008920B0"/>
    <w:rsid w:val="0089243E"/>
    <w:rsid w:val="00893A8B"/>
    <w:rsid w:val="00897774"/>
    <w:rsid w:val="00897832"/>
    <w:rsid w:val="008A3AAC"/>
    <w:rsid w:val="008B0802"/>
    <w:rsid w:val="008B1CBD"/>
    <w:rsid w:val="008B3045"/>
    <w:rsid w:val="008B4EF6"/>
    <w:rsid w:val="008B4F7E"/>
    <w:rsid w:val="008B54B1"/>
    <w:rsid w:val="008C0814"/>
    <w:rsid w:val="008C17C9"/>
    <w:rsid w:val="008C1C25"/>
    <w:rsid w:val="008C3352"/>
    <w:rsid w:val="008C3537"/>
    <w:rsid w:val="008C7442"/>
    <w:rsid w:val="008D1CA2"/>
    <w:rsid w:val="008D1D42"/>
    <w:rsid w:val="008D298F"/>
    <w:rsid w:val="008D3AC6"/>
    <w:rsid w:val="008D3FB0"/>
    <w:rsid w:val="008D4AB7"/>
    <w:rsid w:val="008D7E7D"/>
    <w:rsid w:val="008E0CF1"/>
    <w:rsid w:val="008E16C7"/>
    <w:rsid w:val="008E2835"/>
    <w:rsid w:val="008E28B4"/>
    <w:rsid w:val="008E57AB"/>
    <w:rsid w:val="008E5B66"/>
    <w:rsid w:val="008E75F5"/>
    <w:rsid w:val="008F0B87"/>
    <w:rsid w:val="008F3321"/>
    <w:rsid w:val="008F4DFF"/>
    <w:rsid w:val="008F54DB"/>
    <w:rsid w:val="008F61FE"/>
    <w:rsid w:val="008F62EC"/>
    <w:rsid w:val="008F72F6"/>
    <w:rsid w:val="008F7F1B"/>
    <w:rsid w:val="009026AD"/>
    <w:rsid w:val="009032F5"/>
    <w:rsid w:val="009114EC"/>
    <w:rsid w:val="00911DEB"/>
    <w:rsid w:val="00914D9A"/>
    <w:rsid w:val="00915A5B"/>
    <w:rsid w:val="0091753F"/>
    <w:rsid w:val="00917717"/>
    <w:rsid w:val="0092216C"/>
    <w:rsid w:val="00931D7C"/>
    <w:rsid w:val="00934C1D"/>
    <w:rsid w:val="00935486"/>
    <w:rsid w:val="00936D9D"/>
    <w:rsid w:val="00937F84"/>
    <w:rsid w:val="0094000D"/>
    <w:rsid w:val="00941399"/>
    <w:rsid w:val="00943389"/>
    <w:rsid w:val="009506C1"/>
    <w:rsid w:val="0095119A"/>
    <w:rsid w:val="0095234A"/>
    <w:rsid w:val="009536A3"/>
    <w:rsid w:val="0095455C"/>
    <w:rsid w:val="00957110"/>
    <w:rsid w:val="009601EB"/>
    <w:rsid w:val="00961020"/>
    <w:rsid w:val="0096178B"/>
    <w:rsid w:val="00962B3E"/>
    <w:rsid w:val="009635BE"/>
    <w:rsid w:val="0096425E"/>
    <w:rsid w:val="00965B8F"/>
    <w:rsid w:val="009673FA"/>
    <w:rsid w:val="0096743E"/>
    <w:rsid w:val="00970594"/>
    <w:rsid w:val="00970AD8"/>
    <w:rsid w:val="00970F1E"/>
    <w:rsid w:val="00972946"/>
    <w:rsid w:val="009729B6"/>
    <w:rsid w:val="0097351D"/>
    <w:rsid w:val="009747B2"/>
    <w:rsid w:val="00974AF7"/>
    <w:rsid w:val="00975BF0"/>
    <w:rsid w:val="0097611C"/>
    <w:rsid w:val="00976972"/>
    <w:rsid w:val="00980553"/>
    <w:rsid w:val="009855FF"/>
    <w:rsid w:val="00986ECF"/>
    <w:rsid w:val="0099069F"/>
    <w:rsid w:val="00990BB4"/>
    <w:rsid w:val="00994879"/>
    <w:rsid w:val="00995D85"/>
    <w:rsid w:val="009969C7"/>
    <w:rsid w:val="00996F61"/>
    <w:rsid w:val="00996F88"/>
    <w:rsid w:val="00997245"/>
    <w:rsid w:val="00997305"/>
    <w:rsid w:val="009A02C3"/>
    <w:rsid w:val="009A1534"/>
    <w:rsid w:val="009A6686"/>
    <w:rsid w:val="009B0D5B"/>
    <w:rsid w:val="009B1FE1"/>
    <w:rsid w:val="009B27EE"/>
    <w:rsid w:val="009B2A09"/>
    <w:rsid w:val="009B46BB"/>
    <w:rsid w:val="009B4E43"/>
    <w:rsid w:val="009B606F"/>
    <w:rsid w:val="009B6E96"/>
    <w:rsid w:val="009B7E83"/>
    <w:rsid w:val="009C1F0C"/>
    <w:rsid w:val="009C4FDC"/>
    <w:rsid w:val="009C6603"/>
    <w:rsid w:val="009D0F07"/>
    <w:rsid w:val="009D6E6C"/>
    <w:rsid w:val="009D76C4"/>
    <w:rsid w:val="009E00E3"/>
    <w:rsid w:val="009E0DD4"/>
    <w:rsid w:val="009E0EDB"/>
    <w:rsid w:val="009E1221"/>
    <w:rsid w:val="009E2907"/>
    <w:rsid w:val="009E3E9B"/>
    <w:rsid w:val="009E4672"/>
    <w:rsid w:val="009E4D6C"/>
    <w:rsid w:val="009E7601"/>
    <w:rsid w:val="009F095D"/>
    <w:rsid w:val="009F165F"/>
    <w:rsid w:val="009F4864"/>
    <w:rsid w:val="009F5585"/>
    <w:rsid w:val="009F6C1A"/>
    <w:rsid w:val="00A011E4"/>
    <w:rsid w:val="00A01353"/>
    <w:rsid w:val="00A03381"/>
    <w:rsid w:val="00A13697"/>
    <w:rsid w:val="00A227DE"/>
    <w:rsid w:val="00A231AC"/>
    <w:rsid w:val="00A24BAB"/>
    <w:rsid w:val="00A266C9"/>
    <w:rsid w:val="00A32AC3"/>
    <w:rsid w:val="00A348D2"/>
    <w:rsid w:val="00A34DFA"/>
    <w:rsid w:val="00A36944"/>
    <w:rsid w:val="00A4039C"/>
    <w:rsid w:val="00A41D69"/>
    <w:rsid w:val="00A42A12"/>
    <w:rsid w:val="00A43D0A"/>
    <w:rsid w:val="00A44533"/>
    <w:rsid w:val="00A46C9E"/>
    <w:rsid w:val="00A47818"/>
    <w:rsid w:val="00A50AA6"/>
    <w:rsid w:val="00A51168"/>
    <w:rsid w:val="00A60565"/>
    <w:rsid w:val="00A65816"/>
    <w:rsid w:val="00A673C0"/>
    <w:rsid w:val="00A71E90"/>
    <w:rsid w:val="00A7430A"/>
    <w:rsid w:val="00A75A0A"/>
    <w:rsid w:val="00A7605A"/>
    <w:rsid w:val="00A8187A"/>
    <w:rsid w:val="00A81F44"/>
    <w:rsid w:val="00A870DA"/>
    <w:rsid w:val="00A90CA8"/>
    <w:rsid w:val="00A952D2"/>
    <w:rsid w:val="00A96652"/>
    <w:rsid w:val="00A96A34"/>
    <w:rsid w:val="00A96D9C"/>
    <w:rsid w:val="00AA0618"/>
    <w:rsid w:val="00AA503B"/>
    <w:rsid w:val="00AA57A8"/>
    <w:rsid w:val="00AA706E"/>
    <w:rsid w:val="00AA7678"/>
    <w:rsid w:val="00AB487C"/>
    <w:rsid w:val="00AB530F"/>
    <w:rsid w:val="00AB5459"/>
    <w:rsid w:val="00AC0DF9"/>
    <w:rsid w:val="00AC2FFF"/>
    <w:rsid w:val="00AC3354"/>
    <w:rsid w:val="00AC4224"/>
    <w:rsid w:val="00AC52C6"/>
    <w:rsid w:val="00AC6857"/>
    <w:rsid w:val="00AC6870"/>
    <w:rsid w:val="00AD137B"/>
    <w:rsid w:val="00AD3055"/>
    <w:rsid w:val="00AD56B9"/>
    <w:rsid w:val="00AD627C"/>
    <w:rsid w:val="00AE27EA"/>
    <w:rsid w:val="00AE2BC2"/>
    <w:rsid w:val="00AE2D9D"/>
    <w:rsid w:val="00AE40CF"/>
    <w:rsid w:val="00AE55CE"/>
    <w:rsid w:val="00AE5AB1"/>
    <w:rsid w:val="00AE67A6"/>
    <w:rsid w:val="00AE7C22"/>
    <w:rsid w:val="00AF0A7E"/>
    <w:rsid w:val="00AF19C9"/>
    <w:rsid w:val="00AF308D"/>
    <w:rsid w:val="00AF5715"/>
    <w:rsid w:val="00AF602A"/>
    <w:rsid w:val="00B00AB3"/>
    <w:rsid w:val="00B01024"/>
    <w:rsid w:val="00B0181A"/>
    <w:rsid w:val="00B03894"/>
    <w:rsid w:val="00B04D78"/>
    <w:rsid w:val="00B05DC5"/>
    <w:rsid w:val="00B1107B"/>
    <w:rsid w:val="00B1151B"/>
    <w:rsid w:val="00B20554"/>
    <w:rsid w:val="00B20E04"/>
    <w:rsid w:val="00B214AC"/>
    <w:rsid w:val="00B238FE"/>
    <w:rsid w:val="00B23B53"/>
    <w:rsid w:val="00B2426F"/>
    <w:rsid w:val="00B25DE2"/>
    <w:rsid w:val="00B25FB5"/>
    <w:rsid w:val="00B33B5E"/>
    <w:rsid w:val="00B3401F"/>
    <w:rsid w:val="00B3453D"/>
    <w:rsid w:val="00B372F8"/>
    <w:rsid w:val="00B4028E"/>
    <w:rsid w:val="00B419CC"/>
    <w:rsid w:val="00B420ED"/>
    <w:rsid w:val="00B420F3"/>
    <w:rsid w:val="00B45984"/>
    <w:rsid w:val="00B46888"/>
    <w:rsid w:val="00B47B2C"/>
    <w:rsid w:val="00B50200"/>
    <w:rsid w:val="00B50382"/>
    <w:rsid w:val="00B52632"/>
    <w:rsid w:val="00B557DC"/>
    <w:rsid w:val="00B55C6A"/>
    <w:rsid w:val="00B616D2"/>
    <w:rsid w:val="00B624C2"/>
    <w:rsid w:val="00B6716F"/>
    <w:rsid w:val="00B67304"/>
    <w:rsid w:val="00B71F48"/>
    <w:rsid w:val="00B745F9"/>
    <w:rsid w:val="00B7579E"/>
    <w:rsid w:val="00B812B8"/>
    <w:rsid w:val="00B82BD9"/>
    <w:rsid w:val="00B84CD7"/>
    <w:rsid w:val="00B85DAE"/>
    <w:rsid w:val="00B927EF"/>
    <w:rsid w:val="00B94C8C"/>
    <w:rsid w:val="00B9553E"/>
    <w:rsid w:val="00B9556D"/>
    <w:rsid w:val="00BA0938"/>
    <w:rsid w:val="00BA6AF7"/>
    <w:rsid w:val="00BB0FFF"/>
    <w:rsid w:val="00BB5D02"/>
    <w:rsid w:val="00BC2234"/>
    <w:rsid w:val="00BC23E3"/>
    <w:rsid w:val="00BC43C2"/>
    <w:rsid w:val="00BC5A87"/>
    <w:rsid w:val="00BC71A1"/>
    <w:rsid w:val="00BC7648"/>
    <w:rsid w:val="00BC7DC3"/>
    <w:rsid w:val="00BD19B2"/>
    <w:rsid w:val="00BD3A22"/>
    <w:rsid w:val="00BD4895"/>
    <w:rsid w:val="00BD6556"/>
    <w:rsid w:val="00BD75E9"/>
    <w:rsid w:val="00BE1CFE"/>
    <w:rsid w:val="00BE5B34"/>
    <w:rsid w:val="00BE73B1"/>
    <w:rsid w:val="00BE77A4"/>
    <w:rsid w:val="00BE7835"/>
    <w:rsid w:val="00BE7E7E"/>
    <w:rsid w:val="00BF03B7"/>
    <w:rsid w:val="00BF176F"/>
    <w:rsid w:val="00BF2A77"/>
    <w:rsid w:val="00BF3234"/>
    <w:rsid w:val="00BF52D3"/>
    <w:rsid w:val="00BF56FF"/>
    <w:rsid w:val="00C01A4B"/>
    <w:rsid w:val="00C01B06"/>
    <w:rsid w:val="00C052E8"/>
    <w:rsid w:val="00C06BCA"/>
    <w:rsid w:val="00C10C6F"/>
    <w:rsid w:val="00C10ED4"/>
    <w:rsid w:val="00C11271"/>
    <w:rsid w:val="00C1367F"/>
    <w:rsid w:val="00C14FEE"/>
    <w:rsid w:val="00C16972"/>
    <w:rsid w:val="00C21473"/>
    <w:rsid w:val="00C223E3"/>
    <w:rsid w:val="00C23BF4"/>
    <w:rsid w:val="00C24555"/>
    <w:rsid w:val="00C30057"/>
    <w:rsid w:val="00C3062F"/>
    <w:rsid w:val="00C3339C"/>
    <w:rsid w:val="00C34224"/>
    <w:rsid w:val="00C34B44"/>
    <w:rsid w:val="00C35AF9"/>
    <w:rsid w:val="00C44254"/>
    <w:rsid w:val="00C455E3"/>
    <w:rsid w:val="00C47209"/>
    <w:rsid w:val="00C50AF0"/>
    <w:rsid w:val="00C516B8"/>
    <w:rsid w:val="00C56002"/>
    <w:rsid w:val="00C567DD"/>
    <w:rsid w:val="00C574F3"/>
    <w:rsid w:val="00C60B25"/>
    <w:rsid w:val="00C643FB"/>
    <w:rsid w:val="00C64740"/>
    <w:rsid w:val="00C66AC1"/>
    <w:rsid w:val="00C66B1C"/>
    <w:rsid w:val="00C67571"/>
    <w:rsid w:val="00C70322"/>
    <w:rsid w:val="00C72778"/>
    <w:rsid w:val="00C74491"/>
    <w:rsid w:val="00C75BB7"/>
    <w:rsid w:val="00C85CEA"/>
    <w:rsid w:val="00C86046"/>
    <w:rsid w:val="00C86221"/>
    <w:rsid w:val="00C86C54"/>
    <w:rsid w:val="00C9032A"/>
    <w:rsid w:val="00C92695"/>
    <w:rsid w:val="00C95FD8"/>
    <w:rsid w:val="00C9737A"/>
    <w:rsid w:val="00C97EB5"/>
    <w:rsid w:val="00CA06E5"/>
    <w:rsid w:val="00CA122F"/>
    <w:rsid w:val="00CA1A64"/>
    <w:rsid w:val="00CA22A7"/>
    <w:rsid w:val="00CA38F9"/>
    <w:rsid w:val="00CA4BCE"/>
    <w:rsid w:val="00CA587E"/>
    <w:rsid w:val="00CA75AF"/>
    <w:rsid w:val="00CA7E27"/>
    <w:rsid w:val="00CB17CC"/>
    <w:rsid w:val="00CB3CFE"/>
    <w:rsid w:val="00CB47B1"/>
    <w:rsid w:val="00CB5580"/>
    <w:rsid w:val="00CB6D62"/>
    <w:rsid w:val="00CB7C5F"/>
    <w:rsid w:val="00CC0445"/>
    <w:rsid w:val="00CC0980"/>
    <w:rsid w:val="00CC0C8A"/>
    <w:rsid w:val="00CC1339"/>
    <w:rsid w:val="00CC157B"/>
    <w:rsid w:val="00CC292B"/>
    <w:rsid w:val="00CC3394"/>
    <w:rsid w:val="00CC6A3A"/>
    <w:rsid w:val="00CC7BD6"/>
    <w:rsid w:val="00CD1193"/>
    <w:rsid w:val="00CD25D3"/>
    <w:rsid w:val="00CD2886"/>
    <w:rsid w:val="00CD4756"/>
    <w:rsid w:val="00CD53B0"/>
    <w:rsid w:val="00CD5702"/>
    <w:rsid w:val="00CD6BC2"/>
    <w:rsid w:val="00CD7449"/>
    <w:rsid w:val="00CD7517"/>
    <w:rsid w:val="00CE1C00"/>
    <w:rsid w:val="00CE5BE6"/>
    <w:rsid w:val="00CE6C99"/>
    <w:rsid w:val="00CF1B95"/>
    <w:rsid w:val="00CF2491"/>
    <w:rsid w:val="00CF68CC"/>
    <w:rsid w:val="00D0019D"/>
    <w:rsid w:val="00D00AAB"/>
    <w:rsid w:val="00D00AF2"/>
    <w:rsid w:val="00D029E4"/>
    <w:rsid w:val="00D02C1C"/>
    <w:rsid w:val="00D03271"/>
    <w:rsid w:val="00D03D1D"/>
    <w:rsid w:val="00D04C0F"/>
    <w:rsid w:val="00D051EF"/>
    <w:rsid w:val="00D05674"/>
    <w:rsid w:val="00D15516"/>
    <w:rsid w:val="00D15EC4"/>
    <w:rsid w:val="00D20C22"/>
    <w:rsid w:val="00D20DC2"/>
    <w:rsid w:val="00D227FD"/>
    <w:rsid w:val="00D228D9"/>
    <w:rsid w:val="00D232DF"/>
    <w:rsid w:val="00D23866"/>
    <w:rsid w:val="00D250D1"/>
    <w:rsid w:val="00D30E66"/>
    <w:rsid w:val="00D34DC3"/>
    <w:rsid w:val="00D35FF6"/>
    <w:rsid w:val="00D369BA"/>
    <w:rsid w:val="00D40BD1"/>
    <w:rsid w:val="00D45779"/>
    <w:rsid w:val="00D50B7C"/>
    <w:rsid w:val="00D524CC"/>
    <w:rsid w:val="00D52A25"/>
    <w:rsid w:val="00D52A4A"/>
    <w:rsid w:val="00D53024"/>
    <w:rsid w:val="00D54EE5"/>
    <w:rsid w:val="00D55646"/>
    <w:rsid w:val="00D56A79"/>
    <w:rsid w:val="00D60C61"/>
    <w:rsid w:val="00D61EDA"/>
    <w:rsid w:val="00D646B5"/>
    <w:rsid w:val="00D646C3"/>
    <w:rsid w:val="00D64B1D"/>
    <w:rsid w:val="00D6502D"/>
    <w:rsid w:val="00D707AF"/>
    <w:rsid w:val="00D7217A"/>
    <w:rsid w:val="00D73F94"/>
    <w:rsid w:val="00D764DD"/>
    <w:rsid w:val="00D7670F"/>
    <w:rsid w:val="00D76BFE"/>
    <w:rsid w:val="00D80FCF"/>
    <w:rsid w:val="00D82111"/>
    <w:rsid w:val="00D84A60"/>
    <w:rsid w:val="00D86349"/>
    <w:rsid w:val="00D87B9F"/>
    <w:rsid w:val="00D936B5"/>
    <w:rsid w:val="00DA2395"/>
    <w:rsid w:val="00DA3545"/>
    <w:rsid w:val="00DA4E15"/>
    <w:rsid w:val="00DA5479"/>
    <w:rsid w:val="00DA56C7"/>
    <w:rsid w:val="00DA6A76"/>
    <w:rsid w:val="00DB050B"/>
    <w:rsid w:val="00DB0F94"/>
    <w:rsid w:val="00DB1D40"/>
    <w:rsid w:val="00DB3D0A"/>
    <w:rsid w:val="00DB4506"/>
    <w:rsid w:val="00DB58A4"/>
    <w:rsid w:val="00DB5D85"/>
    <w:rsid w:val="00DB6A39"/>
    <w:rsid w:val="00DB7BA9"/>
    <w:rsid w:val="00DC091C"/>
    <w:rsid w:val="00DC3C2C"/>
    <w:rsid w:val="00DC402D"/>
    <w:rsid w:val="00DC533E"/>
    <w:rsid w:val="00DD0EE5"/>
    <w:rsid w:val="00DD6D0F"/>
    <w:rsid w:val="00DD71D3"/>
    <w:rsid w:val="00DD763A"/>
    <w:rsid w:val="00DE07F1"/>
    <w:rsid w:val="00DE1834"/>
    <w:rsid w:val="00DE4977"/>
    <w:rsid w:val="00DE60C2"/>
    <w:rsid w:val="00DE6D25"/>
    <w:rsid w:val="00DF04EA"/>
    <w:rsid w:val="00DF25F8"/>
    <w:rsid w:val="00DF26BF"/>
    <w:rsid w:val="00DF3EBB"/>
    <w:rsid w:val="00DF6844"/>
    <w:rsid w:val="00E00D70"/>
    <w:rsid w:val="00E0108F"/>
    <w:rsid w:val="00E0121F"/>
    <w:rsid w:val="00E013E4"/>
    <w:rsid w:val="00E04A3D"/>
    <w:rsid w:val="00E0514A"/>
    <w:rsid w:val="00E05254"/>
    <w:rsid w:val="00E0544B"/>
    <w:rsid w:val="00E070C7"/>
    <w:rsid w:val="00E1115E"/>
    <w:rsid w:val="00E11F53"/>
    <w:rsid w:val="00E11F8A"/>
    <w:rsid w:val="00E13566"/>
    <w:rsid w:val="00E21483"/>
    <w:rsid w:val="00E231FF"/>
    <w:rsid w:val="00E23E63"/>
    <w:rsid w:val="00E25CE1"/>
    <w:rsid w:val="00E25FA5"/>
    <w:rsid w:val="00E26477"/>
    <w:rsid w:val="00E27749"/>
    <w:rsid w:val="00E27EF4"/>
    <w:rsid w:val="00E30D26"/>
    <w:rsid w:val="00E312BD"/>
    <w:rsid w:val="00E33A83"/>
    <w:rsid w:val="00E3779F"/>
    <w:rsid w:val="00E40107"/>
    <w:rsid w:val="00E40966"/>
    <w:rsid w:val="00E409DF"/>
    <w:rsid w:val="00E42B03"/>
    <w:rsid w:val="00E436BE"/>
    <w:rsid w:val="00E44F08"/>
    <w:rsid w:val="00E45A63"/>
    <w:rsid w:val="00E50648"/>
    <w:rsid w:val="00E55FC5"/>
    <w:rsid w:val="00E56736"/>
    <w:rsid w:val="00E602AF"/>
    <w:rsid w:val="00E6192C"/>
    <w:rsid w:val="00E61B11"/>
    <w:rsid w:val="00E62703"/>
    <w:rsid w:val="00E63980"/>
    <w:rsid w:val="00E63BE2"/>
    <w:rsid w:val="00E67AB8"/>
    <w:rsid w:val="00E71986"/>
    <w:rsid w:val="00E75D7D"/>
    <w:rsid w:val="00E80BCA"/>
    <w:rsid w:val="00E81794"/>
    <w:rsid w:val="00E82585"/>
    <w:rsid w:val="00E83692"/>
    <w:rsid w:val="00E8405B"/>
    <w:rsid w:val="00E85814"/>
    <w:rsid w:val="00E9033B"/>
    <w:rsid w:val="00E91D75"/>
    <w:rsid w:val="00E920F1"/>
    <w:rsid w:val="00E92868"/>
    <w:rsid w:val="00E938A3"/>
    <w:rsid w:val="00E93C09"/>
    <w:rsid w:val="00E93C7A"/>
    <w:rsid w:val="00E93D45"/>
    <w:rsid w:val="00E95962"/>
    <w:rsid w:val="00EA4444"/>
    <w:rsid w:val="00EB0062"/>
    <w:rsid w:val="00EB0D00"/>
    <w:rsid w:val="00EB30DB"/>
    <w:rsid w:val="00EB3569"/>
    <w:rsid w:val="00EB563E"/>
    <w:rsid w:val="00EB6039"/>
    <w:rsid w:val="00EC1413"/>
    <w:rsid w:val="00EC75A2"/>
    <w:rsid w:val="00ED27A6"/>
    <w:rsid w:val="00ED5285"/>
    <w:rsid w:val="00ED55B7"/>
    <w:rsid w:val="00ED5A9F"/>
    <w:rsid w:val="00ED5EC5"/>
    <w:rsid w:val="00ED66D0"/>
    <w:rsid w:val="00EE29EB"/>
    <w:rsid w:val="00EE3385"/>
    <w:rsid w:val="00EE434B"/>
    <w:rsid w:val="00EE603E"/>
    <w:rsid w:val="00EE7742"/>
    <w:rsid w:val="00EF29C3"/>
    <w:rsid w:val="00EF2A20"/>
    <w:rsid w:val="00EF64AF"/>
    <w:rsid w:val="00EF6502"/>
    <w:rsid w:val="00EF67CA"/>
    <w:rsid w:val="00F07AEE"/>
    <w:rsid w:val="00F10A06"/>
    <w:rsid w:val="00F12EDD"/>
    <w:rsid w:val="00F12EE5"/>
    <w:rsid w:val="00F131EB"/>
    <w:rsid w:val="00F164A0"/>
    <w:rsid w:val="00F22258"/>
    <w:rsid w:val="00F24B4A"/>
    <w:rsid w:val="00F260D1"/>
    <w:rsid w:val="00F27418"/>
    <w:rsid w:val="00F31271"/>
    <w:rsid w:val="00F32946"/>
    <w:rsid w:val="00F32FD5"/>
    <w:rsid w:val="00F409D7"/>
    <w:rsid w:val="00F40C7E"/>
    <w:rsid w:val="00F4205F"/>
    <w:rsid w:val="00F42FDC"/>
    <w:rsid w:val="00F46F85"/>
    <w:rsid w:val="00F50901"/>
    <w:rsid w:val="00F5116E"/>
    <w:rsid w:val="00F51531"/>
    <w:rsid w:val="00F51E15"/>
    <w:rsid w:val="00F51F89"/>
    <w:rsid w:val="00F5333D"/>
    <w:rsid w:val="00F53395"/>
    <w:rsid w:val="00F539E5"/>
    <w:rsid w:val="00F53D49"/>
    <w:rsid w:val="00F569E2"/>
    <w:rsid w:val="00F57258"/>
    <w:rsid w:val="00F637CD"/>
    <w:rsid w:val="00F645C4"/>
    <w:rsid w:val="00F65801"/>
    <w:rsid w:val="00F7666E"/>
    <w:rsid w:val="00F8726F"/>
    <w:rsid w:val="00F90DCB"/>
    <w:rsid w:val="00F96208"/>
    <w:rsid w:val="00FA2F54"/>
    <w:rsid w:val="00FA3748"/>
    <w:rsid w:val="00FA528B"/>
    <w:rsid w:val="00FB07C5"/>
    <w:rsid w:val="00FB2364"/>
    <w:rsid w:val="00FB389E"/>
    <w:rsid w:val="00FB3C83"/>
    <w:rsid w:val="00FB482C"/>
    <w:rsid w:val="00FB4F09"/>
    <w:rsid w:val="00FB5B81"/>
    <w:rsid w:val="00FC6CE7"/>
    <w:rsid w:val="00FC72A6"/>
    <w:rsid w:val="00FD0D24"/>
    <w:rsid w:val="00FD1C00"/>
    <w:rsid w:val="00FD23A8"/>
    <w:rsid w:val="00FD2D91"/>
    <w:rsid w:val="00FD32BE"/>
    <w:rsid w:val="00FD4ECF"/>
    <w:rsid w:val="00FD524C"/>
    <w:rsid w:val="00FD6D6C"/>
    <w:rsid w:val="00FD76A3"/>
    <w:rsid w:val="00FE556D"/>
    <w:rsid w:val="00FE76EA"/>
    <w:rsid w:val="00FF31AF"/>
    <w:rsid w:val="00FF5291"/>
    <w:rsid w:val="00FF6D24"/>
    <w:rsid w:val="00FF73F3"/>
    <w:rsid w:val="00FF770E"/>
    <w:rsid w:val="16812583"/>
    <w:rsid w:val="1DB24ACC"/>
    <w:rsid w:val="27FD2D14"/>
    <w:rsid w:val="2B926300"/>
    <w:rsid w:val="311E179A"/>
    <w:rsid w:val="40BA845A"/>
    <w:rsid w:val="415AA40D"/>
    <w:rsid w:val="48EFF167"/>
    <w:rsid w:val="7C0B8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9"/>
    <o:shapelayout v:ext="edit">
      <o:idmap v:ext="edit" data="1"/>
    </o:shapelayout>
  </w:shapeDefaults>
  <w:decimalSymbol w:val="."/>
  <w:listSeparator w:val=","/>
  <w14:docId w14:val="0C546A45"/>
  <w15:docId w15:val="{B068B17F-7814-4FF3-B4AB-BB1AAA89B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next w:val="BodyText"/>
    <w:rsid w:val="000C3063"/>
    <w:pPr>
      <w:spacing w:after="120"/>
    </w:pPr>
    <w:rPr>
      <w:rFonts w:ascii="Arial" w:hAnsi="Arial"/>
      <w:szCs w:val="22"/>
    </w:rPr>
  </w:style>
  <w:style w:type="paragraph" w:styleId="Heading1">
    <w:name w:val="heading 1"/>
    <w:aliases w:val="H1"/>
    <w:next w:val="BodyText"/>
    <w:link w:val="Heading1Char"/>
    <w:qFormat/>
    <w:rsid w:val="00C97EB5"/>
    <w:pPr>
      <w:keepNext/>
      <w:keepLines/>
      <w:widowControl w:val="0"/>
      <w:numPr>
        <w:numId w:val="20"/>
      </w:numPr>
      <w:spacing w:before="360" w:after="200"/>
      <w:outlineLvl w:val="0"/>
    </w:pPr>
    <w:rPr>
      <w:rFonts w:ascii="Arial" w:hAnsi="Arial" w:cs="Arial"/>
      <w:b/>
      <w:bCs/>
      <w:color w:val="00528E"/>
      <w:kern w:val="32"/>
      <w:sz w:val="24"/>
      <w:szCs w:val="28"/>
    </w:rPr>
  </w:style>
  <w:style w:type="paragraph" w:styleId="Heading2">
    <w:name w:val="heading 2"/>
    <w:aliases w:val="H2"/>
    <w:basedOn w:val="Heading1"/>
    <w:next w:val="BodyText"/>
    <w:link w:val="Heading2Char"/>
    <w:qFormat/>
    <w:rsid w:val="00CD6BC2"/>
    <w:pPr>
      <w:keepNext w:val="0"/>
      <w:keepLines w:val="0"/>
      <w:numPr>
        <w:ilvl w:val="1"/>
      </w:numPr>
      <w:spacing w:before="240" w:after="120"/>
      <w:outlineLvl w:val="1"/>
    </w:pPr>
    <w:rPr>
      <w:iCs/>
      <w:sz w:val="22"/>
      <w:szCs w:val="24"/>
    </w:rPr>
  </w:style>
  <w:style w:type="paragraph" w:styleId="Heading3">
    <w:name w:val="heading 3"/>
    <w:aliases w:val="H3"/>
    <w:basedOn w:val="Heading2"/>
    <w:next w:val="BodyText"/>
    <w:link w:val="Heading3Char"/>
    <w:qFormat/>
    <w:rsid w:val="00CD6BC2"/>
    <w:pPr>
      <w:numPr>
        <w:ilvl w:val="2"/>
      </w:numPr>
      <w:tabs>
        <w:tab w:val="left" w:pos="907"/>
      </w:tabs>
      <w:outlineLvl w:val="2"/>
    </w:pPr>
    <w:rPr>
      <w:sz w:val="20"/>
      <w:szCs w:val="22"/>
    </w:rPr>
  </w:style>
  <w:style w:type="paragraph" w:styleId="Heading4">
    <w:name w:val="heading 4"/>
    <w:aliases w:val="H4"/>
    <w:basedOn w:val="Heading3"/>
    <w:next w:val="BodyText"/>
    <w:link w:val="Heading4Char"/>
    <w:qFormat/>
    <w:rsid w:val="00CD6BC2"/>
    <w:pPr>
      <w:numPr>
        <w:ilvl w:val="3"/>
      </w:numPr>
      <w:tabs>
        <w:tab w:val="clear" w:pos="907"/>
        <w:tab w:val="left" w:pos="1195"/>
      </w:tabs>
      <w:outlineLvl w:val="3"/>
    </w:pPr>
  </w:style>
  <w:style w:type="paragraph" w:styleId="Heading5">
    <w:name w:val="heading 5"/>
    <w:aliases w:val="H5"/>
    <w:basedOn w:val="Heading4"/>
    <w:next w:val="BodyText"/>
    <w:semiHidden/>
    <w:qFormat/>
    <w:rsid w:val="00CD6BC2"/>
    <w:pPr>
      <w:numPr>
        <w:ilvl w:val="4"/>
      </w:numPr>
      <w:spacing w:after="60"/>
      <w:outlineLvl w:val="4"/>
    </w:pPr>
    <w:rPr>
      <w:b w:val="0"/>
      <w:bCs w:val="0"/>
      <w:iCs w:val="0"/>
      <w:szCs w:val="26"/>
      <w:lang w:eastAsia="en-US"/>
    </w:rPr>
  </w:style>
  <w:style w:type="paragraph" w:styleId="Heading6">
    <w:name w:val="heading 6"/>
    <w:aliases w:val="A1"/>
    <w:basedOn w:val="Heading5"/>
    <w:next w:val="BodyText"/>
    <w:qFormat/>
    <w:rsid w:val="00727969"/>
    <w:pPr>
      <w:keepNext/>
      <w:keepLines/>
      <w:pageBreakBefore/>
      <w:numPr>
        <w:ilvl w:val="5"/>
      </w:numPr>
      <w:tabs>
        <w:tab w:val="clear" w:pos="1195"/>
      </w:tabs>
      <w:spacing w:before="360" w:after="200"/>
      <w:outlineLvl w:val="5"/>
    </w:pPr>
    <w:rPr>
      <w:b/>
      <w:sz w:val="24"/>
    </w:rPr>
  </w:style>
  <w:style w:type="paragraph" w:styleId="Heading7">
    <w:name w:val="heading 7"/>
    <w:aliases w:val="A2"/>
    <w:basedOn w:val="Heading6"/>
    <w:next w:val="BodyText"/>
    <w:qFormat/>
    <w:rsid w:val="006A1A79"/>
    <w:pPr>
      <w:keepNext w:val="0"/>
      <w:keepLines w:val="0"/>
      <w:pageBreakBefore w:val="0"/>
      <w:numPr>
        <w:ilvl w:val="6"/>
      </w:numPr>
      <w:spacing w:before="240" w:after="120"/>
      <w:outlineLvl w:val="6"/>
    </w:pPr>
    <w:rPr>
      <w:sz w:val="22"/>
    </w:rPr>
  </w:style>
  <w:style w:type="paragraph" w:styleId="Heading8">
    <w:name w:val="heading 8"/>
    <w:aliases w:val="A3"/>
    <w:basedOn w:val="Heading7"/>
    <w:next w:val="BodyText"/>
    <w:link w:val="Heading8Char"/>
    <w:qFormat/>
    <w:rsid w:val="006A1A79"/>
    <w:pPr>
      <w:numPr>
        <w:ilvl w:val="7"/>
      </w:numPr>
      <w:tabs>
        <w:tab w:val="left" w:pos="907"/>
      </w:tabs>
      <w:outlineLvl w:val="7"/>
    </w:pPr>
    <w:rPr>
      <w:sz w:val="20"/>
    </w:rPr>
  </w:style>
  <w:style w:type="paragraph" w:styleId="Heading9">
    <w:name w:val="heading 9"/>
    <w:aliases w:val="A4"/>
    <w:basedOn w:val="Heading8"/>
    <w:next w:val="BodyText"/>
    <w:qFormat/>
    <w:rsid w:val="00BC5A87"/>
    <w:pPr>
      <w:numPr>
        <w:ilvl w:val="8"/>
      </w:numPr>
      <w:tabs>
        <w:tab w:val="clear" w:pos="907"/>
      </w:tabs>
      <w:spacing w:after="60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qFormat/>
    <w:rsid w:val="00CE1C00"/>
    <w:pPr>
      <w:widowControl w:val="0"/>
      <w:spacing w:after="120"/>
    </w:pPr>
    <w:rPr>
      <w:rFonts w:ascii="Arial" w:hAnsi="Arial" w:cs="Arial"/>
    </w:rPr>
  </w:style>
  <w:style w:type="paragraph" w:styleId="Header">
    <w:name w:val="header"/>
    <w:basedOn w:val="BodyText"/>
    <w:rsid w:val="00CA06E5"/>
    <w:pPr>
      <w:spacing w:before="60" w:after="20"/>
      <w:ind w:right="29"/>
    </w:pPr>
    <w:rPr>
      <w:sz w:val="16"/>
    </w:rPr>
  </w:style>
  <w:style w:type="table" w:styleId="TableProfessional">
    <w:name w:val="Table Professional"/>
    <w:basedOn w:val="TableNormal"/>
    <w:semiHidden/>
    <w:rsid w:val="006D0D78"/>
    <w:rPr>
      <w:rFonts w:ascii="Arial" w:hAnsi="Arial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rFonts w:ascii="Arial" w:hAnsi="Arial"/>
        <w:b/>
        <w:bCs/>
        <w:color w:val="auto"/>
        <w:sz w:val="20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E0E0E0"/>
      </w:tcPr>
    </w:tblStylePr>
  </w:style>
  <w:style w:type="paragraph" w:styleId="Footer">
    <w:name w:val="footer"/>
    <w:basedOn w:val="Header"/>
    <w:link w:val="FooterChar"/>
    <w:uiPriority w:val="99"/>
    <w:rsid w:val="00C567DD"/>
    <w:pPr>
      <w:tabs>
        <w:tab w:val="right" w:pos="9756"/>
      </w:tabs>
    </w:pPr>
  </w:style>
  <w:style w:type="paragraph" w:customStyle="1" w:styleId="TableRow">
    <w:name w:val="Table Row"/>
    <w:basedOn w:val="BodyText"/>
    <w:rsid w:val="006D0D78"/>
    <w:pPr>
      <w:spacing w:before="60" w:after="20"/>
    </w:pPr>
    <w:rPr>
      <w:bCs/>
      <w:lang w:eastAsia="en-US"/>
    </w:rPr>
  </w:style>
  <w:style w:type="paragraph" w:styleId="ListBullet">
    <w:name w:val="List Bullet"/>
    <w:basedOn w:val="BodyText"/>
    <w:qFormat/>
    <w:rsid w:val="00727969"/>
    <w:pPr>
      <w:numPr>
        <w:numId w:val="13"/>
      </w:numPr>
      <w:tabs>
        <w:tab w:val="left" w:pos="691"/>
      </w:tabs>
      <w:spacing w:after="60"/>
    </w:pPr>
    <w:rPr>
      <w:szCs w:val="24"/>
    </w:rPr>
  </w:style>
  <w:style w:type="paragraph" w:styleId="ListBullet2">
    <w:name w:val="List Bullet 2"/>
    <w:basedOn w:val="ListBullet"/>
    <w:rsid w:val="00C01B06"/>
    <w:pPr>
      <w:numPr>
        <w:numId w:val="14"/>
      </w:numPr>
      <w:tabs>
        <w:tab w:val="clear" w:pos="691"/>
        <w:tab w:val="clear" w:pos="1099"/>
        <w:tab w:val="left" w:pos="1094"/>
      </w:tabs>
      <w:ind w:left="1094" w:hanging="403"/>
    </w:pPr>
    <w:rPr>
      <w:szCs w:val="22"/>
    </w:rPr>
  </w:style>
  <w:style w:type="paragraph" w:styleId="ListBullet3">
    <w:name w:val="List Bullet 3"/>
    <w:basedOn w:val="ListBullet"/>
    <w:rsid w:val="00C01B06"/>
    <w:pPr>
      <w:numPr>
        <w:numId w:val="17"/>
      </w:numPr>
      <w:tabs>
        <w:tab w:val="clear" w:pos="691"/>
        <w:tab w:val="clear" w:pos="1099"/>
        <w:tab w:val="left" w:pos="1498"/>
      </w:tabs>
      <w:ind w:left="1497" w:hanging="403"/>
    </w:pPr>
  </w:style>
  <w:style w:type="paragraph" w:styleId="ListNumber4">
    <w:name w:val="List Number 4"/>
    <w:basedOn w:val="ListNumber"/>
    <w:semiHidden/>
    <w:rsid w:val="00811ED3"/>
    <w:pPr>
      <w:numPr>
        <w:numId w:val="11"/>
      </w:numPr>
    </w:pPr>
  </w:style>
  <w:style w:type="paragraph" w:styleId="ListNumber5">
    <w:name w:val="List Number 5"/>
    <w:basedOn w:val="ListNumber"/>
    <w:semiHidden/>
    <w:rsid w:val="00811ED3"/>
    <w:pPr>
      <w:numPr>
        <w:numId w:val="12"/>
      </w:numPr>
      <w:tabs>
        <w:tab w:val="left" w:pos="2420"/>
      </w:tabs>
    </w:pPr>
  </w:style>
  <w:style w:type="paragraph" w:styleId="ListNumber">
    <w:name w:val="List Number"/>
    <w:basedOn w:val="BodyText"/>
    <w:qFormat/>
    <w:rsid w:val="00FD1C00"/>
    <w:pPr>
      <w:numPr>
        <w:numId w:val="8"/>
      </w:numPr>
      <w:spacing w:after="60"/>
    </w:pPr>
    <w:rPr>
      <w:szCs w:val="24"/>
    </w:rPr>
  </w:style>
  <w:style w:type="paragraph" w:styleId="ListNumber2">
    <w:name w:val="List Number 2"/>
    <w:basedOn w:val="ListNumber"/>
    <w:rsid w:val="00FD1C00"/>
    <w:pPr>
      <w:numPr>
        <w:numId w:val="9"/>
      </w:numPr>
      <w:tabs>
        <w:tab w:val="clear" w:pos="1077"/>
        <w:tab w:val="left" w:pos="1094"/>
      </w:tabs>
      <w:ind w:left="1094" w:hanging="403"/>
    </w:pPr>
  </w:style>
  <w:style w:type="paragraph" w:styleId="ListNumber3">
    <w:name w:val="List Number 3"/>
    <w:basedOn w:val="ListNumber"/>
    <w:rsid w:val="00C01B06"/>
    <w:pPr>
      <w:numPr>
        <w:numId w:val="10"/>
      </w:numPr>
      <w:tabs>
        <w:tab w:val="clear" w:pos="1474"/>
        <w:tab w:val="left" w:pos="1498"/>
      </w:tabs>
      <w:ind w:left="1497" w:hanging="403"/>
    </w:pPr>
  </w:style>
  <w:style w:type="paragraph" w:styleId="ListBullet4">
    <w:name w:val="List Bullet 4"/>
    <w:basedOn w:val="ListBullet"/>
    <w:semiHidden/>
    <w:rsid w:val="00D228D9"/>
    <w:pPr>
      <w:numPr>
        <w:numId w:val="15"/>
      </w:numPr>
      <w:tabs>
        <w:tab w:val="left" w:pos="1980"/>
      </w:tabs>
    </w:pPr>
  </w:style>
  <w:style w:type="paragraph" w:styleId="ListBullet5">
    <w:name w:val="List Bullet 5"/>
    <w:basedOn w:val="ListBullet"/>
    <w:semiHidden/>
    <w:rsid w:val="00D228D9"/>
    <w:pPr>
      <w:numPr>
        <w:numId w:val="16"/>
      </w:numPr>
      <w:tabs>
        <w:tab w:val="left" w:pos="2420"/>
      </w:tabs>
    </w:pPr>
  </w:style>
  <w:style w:type="paragraph" w:styleId="Caption">
    <w:name w:val="caption"/>
    <w:basedOn w:val="BodyText"/>
    <w:next w:val="BodyText"/>
    <w:rsid w:val="006520DA"/>
    <w:pPr>
      <w:spacing w:before="120"/>
    </w:pPr>
    <w:rPr>
      <w:rFonts w:cs="Times New Roman"/>
      <w:bCs/>
      <w:i/>
      <w:lang w:eastAsia="en-US"/>
    </w:rPr>
  </w:style>
  <w:style w:type="table" w:styleId="TableGrid">
    <w:name w:val="Table Grid"/>
    <w:basedOn w:val="TableNormal"/>
    <w:rsid w:val="0087783E"/>
    <w:pPr>
      <w:spacing w:before="40"/>
    </w:pPr>
    <w:rPr>
      <w:rFonts w:ascii="Arial" w:hAnsi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D9D9D9"/>
      </w:tcPr>
    </w:tblStylePr>
  </w:style>
  <w:style w:type="paragraph" w:customStyle="1" w:styleId="CoverDetail">
    <w:name w:val="Cover Detail"/>
    <w:basedOn w:val="BodyText"/>
    <w:rsid w:val="006D0D78"/>
    <w:pPr>
      <w:spacing w:before="120"/>
    </w:pPr>
    <w:rPr>
      <w:lang w:val="en-AU" w:eastAsia="en-US"/>
    </w:rPr>
  </w:style>
  <w:style w:type="paragraph" w:customStyle="1" w:styleId="CoverDSO">
    <w:name w:val="Cover DSO"/>
    <w:basedOn w:val="BodyText"/>
    <w:rsid w:val="00C97EB5"/>
    <w:pPr>
      <w:spacing w:before="360"/>
      <w:jc w:val="center"/>
    </w:pPr>
    <w:rPr>
      <w:b/>
      <w:bCs/>
      <w:color w:val="00528E"/>
      <w:sz w:val="28"/>
    </w:rPr>
  </w:style>
  <w:style w:type="paragraph" w:customStyle="1" w:styleId="CoverCopyright">
    <w:name w:val="Cover Copyright"/>
    <w:basedOn w:val="BodyText"/>
    <w:next w:val="BodyText"/>
    <w:rsid w:val="006D0D78"/>
    <w:pPr>
      <w:spacing w:before="60"/>
    </w:pPr>
    <w:rPr>
      <w:sz w:val="16"/>
    </w:rPr>
  </w:style>
  <w:style w:type="paragraph" w:customStyle="1" w:styleId="CoverTitle">
    <w:name w:val="Cover Title"/>
    <w:rsid w:val="00C97EB5"/>
    <w:pPr>
      <w:spacing w:before="120" w:after="120"/>
      <w:ind w:left="176"/>
      <w:jc w:val="center"/>
    </w:pPr>
    <w:rPr>
      <w:rFonts w:ascii="Arial" w:hAnsi="Arial" w:cs="Arial"/>
      <w:b/>
      <w:color w:val="00528E"/>
      <w:sz w:val="36"/>
      <w:szCs w:val="36"/>
      <w:lang w:eastAsia="en-US"/>
    </w:rPr>
  </w:style>
  <w:style w:type="paragraph" w:styleId="TOC1">
    <w:name w:val="toc 1"/>
    <w:next w:val="BodyText"/>
    <w:uiPriority w:val="39"/>
    <w:rsid w:val="00140B74"/>
    <w:pPr>
      <w:tabs>
        <w:tab w:val="left" w:pos="550"/>
        <w:tab w:val="right" w:leader="dot" w:pos="9738"/>
      </w:tabs>
      <w:spacing w:before="240"/>
      <w:ind w:left="550" w:right="483" w:hanging="550"/>
    </w:pPr>
    <w:rPr>
      <w:rFonts w:ascii="Arial" w:hAnsi="Arial"/>
      <w:b/>
      <w:noProof/>
      <w:color w:val="00528E"/>
      <w:sz w:val="22"/>
      <w:szCs w:val="28"/>
      <w:lang w:eastAsia="en-US"/>
    </w:rPr>
  </w:style>
  <w:style w:type="paragraph" w:customStyle="1" w:styleId="TableRowBold">
    <w:name w:val="Table Row Bold"/>
    <w:basedOn w:val="TableRow"/>
    <w:next w:val="TableRow"/>
    <w:rsid w:val="006D0D78"/>
    <w:rPr>
      <w:b/>
      <w:snapToGrid w:val="0"/>
    </w:rPr>
  </w:style>
  <w:style w:type="paragraph" w:styleId="TOC2">
    <w:name w:val="toc 2"/>
    <w:basedOn w:val="TOC1"/>
    <w:next w:val="BodyText"/>
    <w:uiPriority w:val="39"/>
    <w:rsid w:val="00140B74"/>
    <w:pPr>
      <w:tabs>
        <w:tab w:val="clear" w:pos="550"/>
        <w:tab w:val="left" w:pos="1210"/>
      </w:tabs>
      <w:spacing w:before="60"/>
      <w:ind w:left="1209" w:right="490" w:hanging="662"/>
    </w:pPr>
    <w:rPr>
      <w:b w:val="0"/>
      <w:color w:val="auto"/>
      <w:sz w:val="20"/>
      <w:szCs w:val="24"/>
    </w:rPr>
  </w:style>
  <w:style w:type="paragraph" w:customStyle="1" w:styleId="DocDetailsTitle">
    <w:name w:val="Doc Details Title"/>
    <w:basedOn w:val="ToCTitle"/>
    <w:next w:val="BodyText"/>
    <w:rsid w:val="00307A0C"/>
  </w:style>
  <w:style w:type="paragraph" w:customStyle="1" w:styleId="ToCTitle">
    <w:name w:val="ToC Title"/>
    <w:next w:val="BodyText"/>
    <w:rsid w:val="00C97EB5"/>
    <w:pPr>
      <w:pageBreakBefore/>
      <w:spacing w:before="480" w:after="240"/>
      <w:jc w:val="center"/>
    </w:pPr>
    <w:rPr>
      <w:rFonts w:ascii="Arial" w:eastAsia="Arial Unicode MS" w:hAnsi="Arial"/>
      <w:b/>
      <w:color w:val="00528E"/>
      <w:kern w:val="28"/>
      <w:sz w:val="28"/>
      <w:szCs w:val="44"/>
      <w:lang w:eastAsia="en-US"/>
    </w:rPr>
  </w:style>
  <w:style w:type="paragraph" w:customStyle="1" w:styleId="StyleTOC1Left0Hanging038Right034">
    <w:name w:val="Style TOC 1 + Left:  0&quot; Hanging:  0.38&quot; Right:  0.34&quot;"/>
    <w:basedOn w:val="TOC1"/>
    <w:semiHidden/>
    <w:rsid w:val="00ED55B7"/>
    <w:pPr>
      <w:tabs>
        <w:tab w:val="clear" w:pos="550"/>
        <w:tab w:val="left" w:pos="686"/>
      </w:tabs>
      <w:ind w:left="547" w:right="490" w:hanging="547"/>
    </w:pPr>
    <w:rPr>
      <w:bCs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4E6148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paragraph" w:customStyle="1" w:styleId="StyleTOC3Left08Hanging061">
    <w:name w:val="Style TOC 3 + Left:  0.8&quot; Hanging:  0.61&quot;"/>
    <w:basedOn w:val="TOC3"/>
    <w:semiHidden/>
    <w:rsid w:val="00ED55B7"/>
    <w:pPr>
      <w:tabs>
        <w:tab w:val="left" w:pos="686"/>
      </w:tabs>
      <w:ind w:left="2030" w:hanging="878"/>
    </w:pPr>
    <w:rPr>
      <w:rFonts w:cs="Times New Roman"/>
      <w:szCs w:val="20"/>
    </w:rPr>
  </w:style>
  <w:style w:type="paragraph" w:customStyle="1" w:styleId="TableRowBullet">
    <w:name w:val="Table Row Bullet"/>
    <w:basedOn w:val="TableRow"/>
    <w:rsid w:val="00D7670F"/>
    <w:pPr>
      <w:numPr>
        <w:numId w:val="19"/>
      </w:numPr>
    </w:pPr>
  </w:style>
  <w:style w:type="paragraph" w:styleId="BalloonText">
    <w:name w:val="Balloon Text"/>
    <w:basedOn w:val="Normal"/>
    <w:semiHidden/>
    <w:rsid w:val="006D0D78"/>
    <w:rPr>
      <w:rFonts w:ascii="Tahoma" w:hAnsi="Tahoma" w:cs="Tahoma"/>
      <w:sz w:val="16"/>
      <w:szCs w:val="16"/>
    </w:rPr>
  </w:style>
  <w:style w:type="paragraph" w:customStyle="1" w:styleId="BodyTextBold">
    <w:name w:val="Body Text Bold"/>
    <w:basedOn w:val="BodyText"/>
    <w:next w:val="BodyText"/>
    <w:semiHidden/>
    <w:rsid w:val="006D0D78"/>
    <w:rPr>
      <w:b/>
    </w:rPr>
  </w:style>
  <w:style w:type="paragraph" w:customStyle="1" w:styleId="CaptionTable">
    <w:name w:val="Caption Table"/>
    <w:basedOn w:val="Caption"/>
    <w:rsid w:val="006D0D78"/>
    <w:rPr>
      <w:b/>
      <w:i w:val="0"/>
    </w:rPr>
  </w:style>
  <w:style w:type="paragraph" w:customStyle="1" w:styleId="CaptionTbl">
    <w:name w:val="Caption Tbl"/>
    <w:basedOn w:val="Caption"/>
    <w:rsid w:val="008F4DFF"/>
    <w:pPr>
      <w:keepNext/>
      <w:spacing w:before="0"/>
    </w:pPr>
  </w:style>
  <w:style w:type="paragraph" w:customStyle="1" w:styleId="Notebox">
    <w:name w:val="Note box"/>
    <w:basedOn w:val="BodyText"/>
    <w:next w:val="BodyText"/>
    <w:qFormat/>
    <w:rsid w:val="00C64740"/>
    <w:pPr>
      <w:pBdr>
        <w:top w:val="single" w:sz="4" w:space="4" w:color="auto"/>
        <w:left w:val="single" w:sz="4" w:space="4" w:color="auto"/>
        <w:bottom w:val="single" w:sz="4" w:space="4" w:color="auto"/>
        <w:right w:val="single" w:sz="4" w:space="4" w:color="auto"/>
      </w:pBdr>
      <w:shd w:val="clear" w:color="auto" w:fill="E0E0E0"/>
      <w:spacing w:after="0"/>
      <w:ind w:left="144" w:right="144"/>
    </w:pPr>
  </w:style>
  <w:style w:type="paragraph" w:customStyle="1" w:styleId="Cautionbox">
    <w:name w:val="Caution box"/>
    <w:basedOn w:val="Notebox"/>
    <w:next w:val="BodyText"/>
    <w:rsid w:val="004461DB"/>
    <w:pPr>
      <w:shd w:val="clear" w:color="auto" w:fill="FFFF00"/>
    </w:pPr>
  </w:style>
  <w:style w:type="paragraph" w:styleId="DocumentMap">
    <w:name w:val="Document Map"/>
    <w:basedOn w:val="Normal"/>
    <w:semiHidden/>
    <w:rsid w:val="006D0D78"/>
    <w:pPr>
      <w:shd w:val="clear" w:color="auto" w:fill="000080"/>
    </w:pPr>
    <w:rPr>
      <w:rFonts w:ascii="Tahoma" w:hAnsi="Tahoma" w:cs="Tahoma"/>
      <w:szCs w:val="20"/>
    </w:rPr>
  </w:style>
  <w:style w:type="paragraph" w:customStyle="1" w:styleId="FigureHolder">
    <w:name w:val="FigureHolder"/>
    <w:basedOn w:val="BodyText"/>
    <w:next w:val="BodyText"/>
    <w:rsid w:val="00266DE9"/>
    <w:pPr>
      <w:pBdr>
        <w:top w:val="single" w:sz="4" w:space="4" w:color="auto"/>
        <w:left w:val="single" w:sz="4" w:space="4" w:color="auto"/>
        <w:bottom w:val="single" w:sz="4" w:space="4" w:color="auto"/>
        <w:right w:val="single" w:sz="4" w:space="4" w:color="auto"/>
      </w:pBdr>
      <w:spacing w:after="0"/>
      <w:ind w:left="144" w:right="144"/>
      <w:jc w:val="center"/>
    </w:pPr>
    <w:rPr>
      <w:rFonts w:cs="Times New Roman"/>
      <w:color w:val="FF0000"/>
      <w:lang w:eastAsia="en-US"/>
    </w:rPr>
  </w:style>
  <w:style w:type="character" w:styleId="Hyperlink">
    <w:name w:val="Hyperlink"/>
    <w:uiPriority w:val="99"/>
    <w:rsid w:val="00AC6870"/>
    <w:rPr>
      <w:rFonts w:ascii="Arial" w:hAnsi="Arial" w:cs="Arial"/>
      <w:color w:val="000080"/>
      <w:sz w:val="20"/>
      <w:szCs w:val="20"/>
      <w:u w:val="single"/>
      <w:lang w:val="en-GB" w:eastAsia="en-GB" w:bidi="ar-SA"/>
    </w:rPr>
  </w:style>
  <w:style w:type="table" w:styleId="TableColorful2">
    <w:name w:val="Table Colorful 2"/>
    <w:basedOn w:val="TableNormal"/>
    <w:semiHidden/>
    <w:rsid w:val="006D0D78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6D0D78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6D0D78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semiHidden/>
    <w:rsid w:val="006D0D78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TableDSOStyle">
    <w:name w:val="Table DSO Style"/>
    <w:basedOn w:val="TableGrid"/>
    <w:semiHidden/>
    <w:rsid w:val="006D0D78"/>
    <w:rPr>
      <w:sz w:val="28"/>
    </w:rPr>
    <w:tblPr/>
    <w:tblStylePr w:type="firstRow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single" w:sz="4" w:space="0" w:color="auto"/>
          <w:tl2br w:val="nil"/>
          <w:tr2bl w:val="nil"/>
        </w:tcBorders>
        <w:shd w:val="clear" w:color="auto" w:fill="D9D9D9"/>
      </w:tcPr>
    </w:tblStylePr>
  </w:style>
  <w:style w:type="table" w:styleId="TableElegant">
    <w:name w:val="Table Elegant"/>
    <w:basedOn w:val="TableNormal"/>
    <w:semiHidden/>
    <w:rsid w:val="006D0D78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6D0D7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6D0D78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6D0D78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6D0D78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6D0D7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6D0D7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6D0D78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6D0D78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6D0D78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6D0D78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6D0D78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8">
    <w:name w:val="Table List 8"/>
    <w:basedOn w:val="TableNormal"/>
    <w:semiHidden/>
    <w:rsid w:val="006D0D78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Simple2">
    <w:name w:val="Table Simple 2"/>
    <w:basedOn w:val="TableNormal"/>
    <w:semiHidden/>
    <w:rsid w:val="006D0D78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styleId="TOC3">
    <w:name w:val="toc 3"/>
    <w:basedOn w:val="TOC2"/>
    <w:next w:val="BodyText"/>
    <w:uiPriority w:val="39"/>
    <w:rsid w:val="00140B74"/>
    <w:pPr>
      <w:tabs>
        <w:tab w:val="clear" w:pos="1210"/>
        <w:tab w:val="left" w:pos="2090"/>
      </w:tabs>
      <w:ind w:left="2090" w:hanging="880"/>
    </w:pPr>
    <w:rPr>
      <w:rFonts w:cs="Arial"/>
      <w:lang w:eastAsia="en-GB"/>
    </w:rPr>
  </w:style>
  <w:style w:type="paragraph" w:styleId="TOC4">
    <w:name w:val="toc 4"/>
    <w:basedOn w:val="TOC3"/>
    <w:next w:val="BodyText"/>
    <w:uiPriority w:val="39"/>
    <w:semiHidden/>
    <w:rsid w:val="00140B74"/>
    <w:rPr>
      <w:i/>
    </w:rPr>
  </w:style>
  <w:style w:type="paragraph" w:styleId="TOC5">
    <w:name w:val="toc 5"/>
    <w:basedOn w:val="TOC4"/>
    <w:next w:val="BodyText"/>
    <w:semiHidden/>
    <w:rsid w:val="00140B74"/>
    <w:pPr>
      <w:tabs>
        <w:tab w:val="left" w:pos="1584"/>
        <w:tab w:val="right" w:leader="dot" w:pos="9129"/>
      </w:tabs>
      <w:spacing w:before="240"/>
      <w:ind w:left="550" w:right="483" w:hanging="550"/>
    </w:pPr>
    <w:rPr>
      <w:b/>
      <w:sz w:val="24"/>
    </w:rPr>
  </w:style>
  <w:style w:type="paragraph" w:styleId="TOC6">
    <w:name w:val="toc 6"/>
    <w:basedOn w:val="TOC1"/>
    <w:next w:val="BodyText"/>
    <w:uiPriority w:val="39"/>
    <w:rsid w:val="00140B74"/>
    <w:pPr>
      <w:tabs>
        <w:tab w:val="clear" w:pos="550"/>
        <w:tab w:val="left" w:pos="1700"/>
      </w:tabs>
      <w:ind w:left="1700" w:hanging="1700"/>
    </w:pPr>
  </w:style>
  <w:style w:type="paragraph" w:styleId="TOC7">
    <w:name w:val="toc 7"/>
    <w:basedOn w:val="TOC2"/>
    <w:next w:val="BodyText"/>
    <w:uiPriority w:val="39"/>
    <w:rsid w:val="00140B74"/>
  </w:style>
  <w:style w:type="paragraph" w:styleId="TOC8">
    <w:name w:val="toc 8"/>
    <w:basedOn w:val="TOC3"/>
    <w:next w:val="BodyText"/>
    <w:uiPriority w:val="39"/>
    <w:rsid w:val="00140B74"/>
  </w:style>
  <w:style w:type="paragraph" w:styleId="TOC9">
    <w:name w:val="toc 9"/>
    <w:basedOn w:val="TOC8"/>
    <w:next w:val="BodyText"/>
    <w:semiHidden/>
    <w:rsid w:val="00140B74"/>
    <w:pPr>
      <w:tabs>
        <w:tab w:val="right" w:pos="11340"/>
      </w:tabs>
      <w:spacing w:before="240"/>
      <w:ind w:left="2246" w:right="924" w:hanging="1588"/>
    </w:pPr>
    <w:rPr>
      <w:b/>
      <w:sz w:val="24"/>
      <w:lang w:eastAsia="en-US"/>
    </w:rPr>
  </w:style>
  <w:style w:type="paragraph" w:customStyle="1" w:styleId="Warningbox">
    <w:name w:val="Warning box"/>
    <w:basedOn w:val="Notebox"/>
    <w:next w:val="BodyText"/>
    <w:rsid w:val="009506C1"/>
    <w:pPr>
      <w:shd w:val="clear" w:color="auto" w:fill="FF0000"/>
    </w:pPr>
    <w:rPr>
      <w:color w:val="000000"/>
    </w:rPr>
  </w:style>
  <w:style w:type="paragraph" w:customStyle="1" w:styleId="StyleTOC1Left0Hanging05">
    <w:name w:val="Style TOC 1 + Left:  0&quot; Hanging:  0.5&quot;"/>
    <w:basedOn w:val="TOC1"/>
    <w:semiHidden/>
    <w:rsid w:val="00ED55B7"/>
    <w:pPr>
      <w:tabs>
        <w:tab w:val="left" w:pos="686"/>
        <w:tab w:val="right" w:pos="720"/>
      </w:tabs>
      <w:ind w:left="720" w:right="490" w:hanging="720"/>
    </w:pPr>
    <w:rPr>
      <w:bCs/>
      <w:szCs w:val="20"/>
    </w:rPr>
  </w:style>
  <w:style w:type="character" w:customStyle="1" w:styleId="IntenseQuoteChar">
    <w:name w:val="Intense Quote Char"/>
    <w:link w:val="IntenseQuote"/>
    <w:uiPriority w:val="30"/>
    <w:semiHidden/>
    <w:rsid w:val="00A44533"/>
    <w:rPr>
      <w:rFonts w:ascii="Arial" w:hAnsi="Arial"/>
      <w:b/>
      <w:bCs/>
      <w:i/>
      <w:iCs/>
      <w:color w:val="4F81BD"/>
      <w:szCs w:val="22"/>
    </w:rPr>
  </w:style>
  <w:style w:type="paragraph" w:customStyle="1" w:styleId="H2parastyle">
    <w:name w:val="H2 para style"/>
    <w:basedOn w:val="Heading2"/>
    <w:rsid w:val="00C3062F"/>
    <w:rPr>
      <w:b w:val="0"/>
      <w:bCs w:val="0"/>
      <w:iCs w:val="0"/>
      <w:color w:val="auto"/>
      <w:sz w:val="20"/>
    </w:rPr>
  </w:style>
  <w:style w:type="paragraph" w:customStyle="1" w:styleId="H3parastyle">
    <w:name w:val="H3 para style"/>
    <w:basedOn w:val="Heading3"/>
    <w:rsid w:val="00C3062F"/>
    <w:rPr>
      <w:b w:val="0"/>
      <w:bCs w:val="0"/>
      <w:iCs w:val="0"/>
      <w:color w:val="auto"/>
    </w:rPr>
  </w:style>
  <w:style w:type="numbering" w:styleId="111111">
    <w:name w:val="Outline List 2"/>
    <w:basedOn w:val="NoList"/>
    <w:semiHidden/>
    <w:rsid w:val="006D0D78"/>
    <w:pPr>
      <w:numPr>
        <w:numId w:val="4"/>
      </w:numPr>
    </w:pPr>
  </w:style>
  <w:style w:type="paragraph" w:customStyle="1" w:styleId="H4parastyle">
    <w:name w:val="H4 para style"/>
    <w:basedOn w:val="Heading4"/>
    <w:rsid w:val="00C3062F"/>
    <w:rPr>
      <w:b w:val="0"/>
      <w:bCs w:val="0"/>
      <w:iCs w:val="0"/>
      <w:color w:val="auto"/>
    </w:rPr>
  </w:style>
  <w:style w:type="character" w:styleId="CommentReference">
    <w:name w:val="annotation reference"/>
    <w:semiHidden/>
    <w:rsid w:val="006D0D78"/>
    <w:rPr>
      <w:sz w:val="16"/>
      <w:szCs w:val="16"/>
    </w:rPr>
  </w:style>
  <w:style w:type="paragraph" w:styleId="CommentText">
    <w:name w:val="annotation text"/>
    <w:basedOn w:val="Normal"/>
    <w:semiHidden/>
    <w:rsid w:val="006D0D78"/>
    <w:rPr>
      <w:szCs w:val="20"/>
    </w:rPr>
  </w:style>
  <w:style w:type="paragraph" w:styleId="CommentSubject">
    <w:name w:val="annotation subject"/>
    <w:basedOn w:val="CommentText"/>
    <w:next w:val="CommentText"/>
    <w:semiHidden/>
    <w:rsid w:val="006D0D78"/>
    <w:rPr>
      <w:b/>
      <w:bCs/>
    </w:rPr>
  </w:style>
  <w:style w:type="paragraph" w:customStyle="1" w:styleId="StyleTOC4Left08Hanging061">
    <w:name w:val="Style TOC 4 + Left:  0.8&quot; Hanging:  0.61&quot;"/>
    <w:basedOn w:val="TOC4"/>
    <w:semiHidden/>
    <w:rsid w:val="00ED55B7"/>
    <w:pPr>
      <w:tabs>
        <w:tab w:val="left" w:pos="686"/>
      </w:tabs>
      <w:ind w:left="2030" w:hanging="878"/>
    </w:pPr>
    <w:rPr>
      <w:rFonts w:cs="Times New Roman"/>
      <w:iCs/>
      <w:szCs w:val="20"/>
    </w:rPr>
  </w:style>
  <w:style w:type="paragraph" w:customStyle="1" w:styleId="StyleFigureHolderJustifiedLeft0">
    <w:name w:val="Style FigureHolder + Justified Left:  0&quot;"/>
    <w:basedOn w:val="FigureHolder"/>
    <w:semiHidden/>
    <w:rsid w:val="00D936B5"/>
    <w:pPr>
      <w:ind w:left="113" w:right="113"/>
      <w:jc w:val="both"/>
    </w:pPr>
  </w:style>
  <w:style w:type="paragraph" w:customStyle="1" w:styleId="StyleCaptionLeft016">
    <w:name w:val="Style Caption + Left:  0.16&quot;"/>
    <w:basedOn w:val="Caption"/>
    <w:semiHidden/>
    <w:rsid w:val="009A02C3"/>
    <w:rPr>
      <w:bCs w:val="0"/>
      <w:iCs/>
    </w:rPr>
  </w:style>
  <w:style w:type="paragraph" w:customStyle="1" w:styleId="ExecutiveSummary">
    <w:name w:val="Executive Summary"/>
    <w:basedOn w:val="Heading1"/>
    <w:next w:val="BodyText"/>
    <w:rsid w:val="00970F1E"/>
    <w:pPr>
      <w:numPr>
        <w:numId w:val="0"/>
      </w:numPr>
    </w:pPr>
  </w:style>
  <w:style w:type="table" w:styleId="TableList1">
    <w:name w:val="Table List 1"/>
    <w:basedOn w:val="TableNormal"/>
    <w:semiHidden/>
    <w:rsid w:val="00D051EF"/>
    <w:pPr>
      <w:spacing w:after="12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HTMLAddress">
    <w:name w:val="HTML Address"/>
    <w:basedOn w:val="Normal"/>
    <w:semiHidden/>
    <w:rsid w:val="00811ED3"/>
    <w:rPr>
      <w:i/>
      <w:iCs/>
    </w:rPr>
  </w:style>
  <w:style w:type="character" w:styleId="FollowedHyperlink">
    <w:name w:val="FollowedHyperlink"/>
    <w:semiHidden/>
    <w:rsid w:val="00382840"/>
    <w:rPr>
      <w:color w:val="800080"/>
      <w:u w:val="single"/>
    </w:rPr>
  </w:style>
  <w:style w:type="paragraph" w:customStyle="1" w:styleId="StyleCoverDetailCentered">
    <w:name w:val="Style Cover Detail + Centered"/>
    <w:basedOn w:val="CoverDetail"/>
    <w:semiHidden/>
    <w:rsid w:val="00E25FA5"/>
    <w:pPr>
      <w:jc w:val="center"/>
    </w:pPr>
    <w:rPr>
      <w:rFonts w:cs="Times New Roman"/>
      <w:sz w:val="18"/>
    </w:rPr>
  </w:style>
  <w:style w:type="paragraph" w:styleId="BlockText">
    <w:name w:val="Block Text"/>
    <w:basedOn w:val="Normal"/>
    <w:semiHidden/>
    <w:rsid w:val="004E0998"/>
    <w:pPr>
      <w:ind w:left="1440" w:right="1440"/>
    </w:pPr>
  </w:style>
  <w:style w:type="paragraph" w:styleId="BodyText2">
    <w:name w:val="Body Text 2"/>
    <w:basedOn w:val="Normal"/>
    <w:semiHidden/>
    <w:rsid w:val="004E0998"/>
    <w:pPr>
      <w:spacing w:line="480" w:lineRule="auto"/>
    </w:pPr>
  </w:style>
  <w:style w:type="paragraph" w:styleId="BodyText3">
    <w:name w:val="Body Text 3"/>
    <w:basedOn w:val="Normal"/>
    <w:semiHidden/>
    <w:rsid w:val="004E0998"/>
    <w:rPr>
      <w:sz w:val="16"/>
      <w:szCs w:val="16"/>
    </w:rPr>
  </w:style>
  <w:style w:type="paragraph" w:styleId="BodyTextFirstIndent">
    <w:name w:val="Body Text First Indent"/>
    <w:basedOn w:val="BodyText"/>
    <w:semiHidden/>
    <w:rsid w:val="004E0998"/>
    <w:pPr>
      <w:ind w:firstLine="210"/>
    </w:pPr>
    <w:rPr>
      <w:rFonts w:cs="Times New Roman"/>
      <w:szCs w:val="22"/>
    </w:rPr>
  </w:style>
  <w:style w:type="paragraph" w:styleId="BodyTextIndent">
    <w:name w:val="Body Text Indent"/>
    <w:basedOn w:val="Normal"/>
    <w:semiHidden/>
    <w:rsid w:val="004E0998"/>
    <w:pPr>
      <w:ind w:left="283"/>
    </w:pPr>
  </w:style>
  <w:style w:type="paragraph" w:styleId="BodyTextFirstIndent2">
    <w:name w:val="Body Text First Indent 2"/>
    <w:basedOn w:val="BodyTextIndent"/>
    <w:semiHidden/>
    <w:rsid w:val="004E0998"/>
    <w:pPr>
      <w:ind w:firstLine="210"/>
    </w:pPr>
  </w:style>
  <w:style w:type="paragraph" w:styleId="BodyTextIndent2">
    <w:name w:val="Body Text Indent 2"/>
    <w:basedOn w:val="Normal"/>
    <w:semiHidden/>
    <w:rsid w:val="004E0998"/>
    <w:pPr>
      <w:spacing w:line="480" w:lineRule="auto"/>
      <w:ind w:left="283"/>
    </w:pPr>
  </w:style>
  <w:style w:type="paragraph" w:styleId="BodyTextIndent3">
    <w:name w:val="Body Text Indent 3"/>
    <w:basedOn w:val="Normal"/>
    <w:semiHidden/>
    <w:rsid w:val="004E0998"/>
    <w:pPr>
      <w:ind w:left="283"/>
    </w:pPr>
    <w:rPr>
      <w:sz w:val="16"/>
      <w:szCs w:val="16"/>
    </w:rPr>
  </w:style>
  <w:style w:type="paragraph" w:styleId="Closing">
    <w:name w:val="Closing"/>
    <w:basedOn w:val="Normal"/>
    <w:semiHidden/>
    <w:rsid w:val="004E0998"/>
    <w:pPr>
      <w:ind w:left="4252"/>
    </w:pPr>
  </w:style>
  <w:style w:type="paragraph" w:styleId="E-mailSignature">
    <w:name w:val="E-mail Signature"/>
    <w:basedOn w:val="Normal"/>
    <w:semiHidden/>
    <w:rsid w:val="004E0998"/>
  </w:style>
  <w:style w:type="paragraph" w:styleId="EndnoteText">
    <w:name w:val="endnote text"/>
    <w:basedOn w:val="Normal"/>
    <w:semiHidden/>
    <w:rsid w:val="004E0998"/>
    <w:rPr>
      <w:szCs w:val="20"/>
    </w:rPr>
  </w:style>
  <w:style w:type="paragraph" w:styleId="EnvelopeAddress">
    <w:name w:val="envelope address"/>
    <w:basedOn w:val="Normal"/>
    <w:semiHidden/>
    <w:rsid w:val="004E0998"/>
    <w:pPr>
      <w:framePr w:w="7920" w:h="1980" w:hRule="exact" w:hSpace="180" w:wrap="auto" w:hAnchor="page" w:xAlign="center" w:yAlign="bottom"/>
      <w:ind w:left="2880"/>
    </w:pPr>
    <w:rPr>
      <w:rFonts w:cs="Arial"/>
      <w:sz w:val="24"/>
      <w:szCs w:val="24"/>
    </w:rPr>
  </w:style>
  <w:style w:type="paragraph" w:styleId="EnvelopeReturn">
    <w:name w:val="envelope return"/>
    <w:basedOn w:val="Normal"/>
    <w:semiHidden/>
    <w:rsid w:val="004E0998"/>
    <w:rPr>
      <w:rFonts w:cs="Arial"/>
      <w:szCs w:val="20"/>
    </w:rPr>
  </w:style>
  <w:style w:type="paragraph" w:styleId="FootnoteText">
    <w:name w:val="footnote text"/>
    <w:basedOn w:val="Normal"/>
    <w:semiHidden/>
    <w:rsid w:val="004E0998"/>
    <w:rPr>
      <w:szCs w:val="20"/>
    </w:rPr>
  </w:style>
  <w:style w:type="paragraph" w:styleId="HTMLPreformatted">
    <w:name w:val="HTML Preformatted"/>
    <w:basedOn w:val="Normal"/>
    <w:semiHidden/>
    <w:rsid w:val="00811ED3"/>
    <w:rPr>
      <w:rFonts w:ascii="Courier New" w:hAnsi="Courier New" w:cs="Courier New"/>
      <w:szCs w:val="20"/>
    </w:rPr>
  </w:style>
  <w:style w:type="paragraph" w:styleId="Index1">
    <w:name w:val="index 1"/>
    <w:basedOn w:val="Normal"/>
    <w:next w:val="Normal"/>
    <w:semiHidden/>
    <w:rsid w:val="00811ED3"/>
    <w:pPr>
      <w:ind w:left="200" w:hanging="200"/>
    </w:pPr>
  </w:style>
  <w:style w:type="paragraph" w:styleId="Index2">
    <w:name w:val="index 2"/>
    <w:basedOn w:val="Normal"/>
    <w:next w:val="Normal"/>
    <w:semiHidden/>
    <w:rsid w:val="00811ED3"/>
    <w:pPr>
      <w:ind w:left="400" w:hanging="200"/>
    </w:pPr>
  </w:style>
  <w:style w:type="paragraph" w:styleId="Index3">
    <w:name w:val="index 3"/>
    <w:basedOn w:val="Normal"/>
    <w:next w:val="Normal"/>
    <w:semiHidden/>
    <w:rsid w:val="00811ED3"/>
    <w:pPr>
      <w:ind w:left="600" w:hanging="200"/>
    </w:pPr>
  </w:style>
  <w:style w:type="paragraph" w:styleId="Index4">
    <w:name w:val="index 4"/>
    <w:basedOn w:val="Normal"/>
    <w:next w:val="Normal"/>
    <w:semiHidden/>
    <w:rsid w:val="00811ED3"/>
    <w:pPr>
      <w:ind w:left="800" w:hanging="200"/>
    </w:pPr>
  </w:style>
  <w:style w:type="paragraph" w:styleId="Index5">
    <w:name w:val="index 5"/>
    <w:basedOn w:val="Normal"/>
    <w:next w:val="Normal"/>
    <w:semiHidden/>
    <w:rsid w:val="00811ED3"/>
    <w:pPr>
      <w:ind w:left="1000" w:hanging="200"/>
    </w:pPr>
  </w:style>
  <w:style w:type="paragraph" w:styleId="Index6">
    <w:name w:val="index 6"/>
    <w:basedOn w:val="Normal"/>
    <w:next w:val="Normal"/>
    <w:semiHidden/>
    <w:rsid w:val="00811ED3"/>
    <w:pPr>
      <w:ind w:left="1200" w:hanging="200"/>
    </w:pPr>
  </w:style>
  <w:style w:type="paragraph" w:styleId="Index7">
    <w:name w:val="index 7"/>
    <w:basedOn w:val="Normal"/>
    <w:next w:val="Normal"/>
    <w:semiHidden/>
    <w:rsid w:val="00811ED3"/>
    <w:pPr>
      <w:ind w:left="1400" w:hanging="200"/>
    </w:pPr>
  </w:style>
  <w:style w:type="paragraph" w:styleId="Index8">
    <w:name w:val="index 8"/>
    <w:basedOn w:val="Normal"/>
    <w:next w:val="Normal"/>
    <w:semiHidden/>
    <w:rsid w:val="00811ED3"/>
    <w:pPr>
      <w:ind w:left="1600" w:hanging="200"/>
    </w:pPr>
  </w:style>
  <w:style w:type="paragraph" w:styleId="Index9">
    <w:name w:val="index 9"/>
    <w:basedOn w:val="Normal"/>
    <w:next w:val="Normal"/>
    <w:semiHidden/>
    <w:rsid w:val="00811ED3"/>
    <w:pPr>
      <w:ind w:left="1800" w:hanging="200"/>
    </w:pPr>
  </w:style>
  <w:style w:type="paragraph" w:styleId="IndexHeading">
    <w:name w:val="index heading"/>
    <w:basedOn w:val="Normal"/>
    <w:next w:val="Index1"/>
    <w:semiHidden/>
    <w:rsid w:val="00811ED3"/>
    <w:rPr>
      <w:rFonts w:cs="Arial"/>
      <w:b/>
      <w:bCs/>
    </w:rPr>
  </w:style>
  <w:style w:type="paragraph" w:styleId="List">
    <w:name w:val="List"/>
    <w:basedOn w:val="Normal"/>
    <w:semiHidden/>
    <w:rsid w:val="00811ED3"/>
    <w:pPr>
      <w:ind w:left="283" w:hanging="283"/>
    </w:pPr>
  </w:style>
  <w:style w:type="paragraph" w:styleId="List2">
    <w:name w:val="List 2"/>
    <w:basedOn w:val="Normal"/>
    <w:semiHidden/>
    <w:rsid w:val="00811ED3"/>
    <w:pPr>
      <w:ind w:left="566" w:hanging="283"/>
    </w:pPr>
  </w:style>
  <w:style w:type="paragraph" w:styleId="List3">
    <w:name w:val="List 3"/>
    <w:basedOn w:val="Normal"/>
    <w:semiHidden/>
    <w:rsid w:val="00811ED3"/>
    <w:pPr>
      <w:ind w:left="849" w:hanging="283"/>
    </w:pPr>
  </w:style>
  <w:style w:type="paragraph" w:styleId="List4">
    <w:name w:val="List 4"/>
    <w:basedOn w:val="Normal"/>
    <w:semiHidden/>
    <w:rsid w:val="00811ED3"/>
    <w:pPr>
      <w:ind w:left="1132" w:hanging="283"/>
    </w:pPr>
  </w:style>
  <w:style w:type="paragraph" w:styleId="List5">
    <w:name w:val="List 5"/>
    <w:basedOn w:val="Normal"/>
    <w:semiHidden/>
    <w:rsid w:val="00811ED3"/>
    <w:pPr>
      <w:ind w:left="1415" w:hanging="283"/>
    </w:pPr>
  </w:style>
  <w:style w:type="paragraph" w:styleId="ListContinue">
    <w:name w:val="List Continue"/>
    <w:basedOn w:val="Normal"/>
    <w:semiHidden/>
    <w:rsid w:val="00811ED3"/>
    <w:pPr>
      <w:ind w:left="283"/>
    </w:pPr>
  </w:style>
  <w:style w:type="paragraph" w:styleId="ListContinue2">
    <w:name w:val="List Continue 2"/>
    <w:basedOn w:val="Normal"/>
    <w:semiHidden/>
    <w:rsid w:val="00811ED3"/>
    <w:pPr>
      <w:ind w:left="566"/>
    </w:pPr>
  </w:style>
  <w:style w:type="paragraph" w:styleId="ListContinue3">
    <w:name w:val="List Continue 3"/>
    <w:basedOn w:val="Normal"/>
    <w:semiHidden/>
    <w:rsid w:val="00811ED3"/>
    <w:pPr>
      <w:ind w:left="849"/>
    </w:pPr>
  </w:style>
  <w:style w:type="paragraph" w:styleId="ListContinue4">
    <w:name w:val="List Continue 4"/>
    <w:basedOn w:val="Normal"/>
    <w:semiHidden/>
    <w:rsid w:val="00811ED3"/>
    <w:pPr>
      <w:ind w:left="1132"/>
    </w:pPr>
  </w:style>
  <w:style w:type="paragraph" w:styleId="ListContinue5">
    <w:name w:val="List Continue 5"/>
    <w:basedOn w:val="Normal"/>
    <w:semiHidden/>
    <w:rsid w:val="00811ED3"/>
    <w:pPr>
      <w:ind w:left="1415"/>
    </w:pPr>
  </w:style>
  <w:style w:type="paragraph" w:styleId="NormalWeb">
    <w:name w:val="Normal (Web)"/>
    <w:basedOn w:val="Normal"/>
    <w:semiHidden/>
    <w:rsid w:val="00811ED3"/>
    <w:rPr>
      <w:rFonts w:ascii="Times New Roman" w:hAnsi="Times New Roman"/>
      <w:sz w:val="24"/>
      <w:szCs w:val="24"/>
    </w:rPr>
  </w:style>
  <w:style w:type="paragraph" w:styleId="MacroText">
    <w:name w:val="macro"/>
    <w:semiHidden/>
    <w:rsid w:val="004E0998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120"/>
    </w:pPr>
    <w:rPr>
      <w:rFonts w:ascii="Courier New" w:hAnsi="Courier New" w:cs="Courier New"/>
    </w:rPr>
  </w:style>
  <w:style w:type="paragraph" w:styleId="MessageHeader">
    <w:name w:val="Message Header"/>
    <w:basedOn w:val="Normal"/>
    <w:semiHidden/>
    <w:rsid w:val="004E0998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  <w:szCs w:val="24"/>
    </w:rPr>
  </w:style>
  <w:style w:type="paragraph" w:styleId="NormalIndent">
    <w:name w:val="Normal Indent"/>
    <w:basedOn w:val="Normal"/>
    <w:semiHidden/>
    <w:rsid w:val="00811ED3"/>
    <w:pPr>
      <w:ind w:left="720"/>
    </w:pPr>
  </w:style>
  <w:style w:type="character" w:styleId="LineNumber">
    <w:name w:val="line number"/>
    <w:basedOn w:val="DefaultParagraphFont"/>
    <w:semiHidden/>
    <w:rsid w:val="00E91D75"/>
  </w:style>
  <w:style w:type="paragraph" w:styleId="NoteHeading">
    <w:name w:val="Note Heading"/>
    <w:basedOn w:val="Normal"/>
    <w:next w:val="Normal"/>
    <w:semiHidden/>
    <w:rsid w:val="004E0998"/>
  </w:style>
  <w:style w:type="paragraph" w:styleId="PlainText">
    <w:name w:val="Plain Text"/>
    <w:basedOn w:val="Normal"/>
    <w:semiHidden/>
    <w:rsid w:val="004E0998"/>
    <w:rPr>
      <w:rFonts w:ascii="Courier New" w:hAnsi="Courier New" w:cs="Courier New"/>
      <w:szCs w:val="20"/>
    </w:rPr>
  </w:style>
  <w:style w:type="paragraph" w:styleId="Salutation">
    <w:name w:val="Salutation"/>
    <w:basedOn w:val="Normal"/>
    <w:next w:val="Normal"/>
    <w:semiHidden/>
    <w:rsid w:val="004E0998"/>
  </w:style>
  <w:style w:type="paragraph" w:styleId="Signature">
    <w:name w:val="Signature"/>
    <w:basedOn w:val="Normal"/>
    <w:semiHidden/>
    <w:rsid w:val="004E0998"/>
    <w:pPr>
      <w:ind w:left="4252"/>
    </w:pPr>
  </w:style>
  <w:style w:type="paragraph" w:styleId="NoSpacing">
    <w:name w:val="No Spacing"/>
    <w:uiPriority w:val="1"/>
    <w:semiHidden/>
    <w:qFormat/>
    <w:rsid w:val="004E6148"/>
    <w:rPr>
      <w:rFonts w:ascii="Arial" w:hAnsi="Arial"/>
      <w:szCs w:val="22"/>
    </w:rPr>
  </w:style>
  <w:style w:type="paragraph" w:styleId="TableofAuthorities">
    <w:name w:val="table of authorities"/>
    <w:basedOn w:val="Normal"/>
    <w:next w:val="Normal"/>
    <w:semiHidden/>
    <w:rsid w:val="004E0998"/>
    <w:pPr>
      <w:ind w:left="200" w:hanging="200"/>
    </w:pPr>
  </w:style>
  <w:style w:type="paragraph" w:styleId="TableofFigures">
    <w:name w:val="table of figures"/>
    <w:basedOn w:val="Normal"/>
    <w:next w:val="Normal"/>
    <w:semiHidden/>
    <w:rsid w:val="004E0998"/>
  </w:style>
  <w:style w:type="paragraph" w:styleId="TOAHeading">
    <w:name w:val="toa heading"/>
    <w:basedOn w:val="Normal"/>
    <w:next w:val="Normal"/>
    <w:semiHidden/>
    <w:rsid w:val="004E0998"/>
    <w:pPr>
      <w:spacing w:before="120"/>
    </w:pPr>
    <w:rPr>
      <w:rFonts w:cs="Arial"/>
      <w:b/>
      <w:bCs/>
      <w:sz w:val="24"/>
      <w:szCs w:val="24"/>
    </w:rPr>
  </w:style>
  <w:style w:type="numbering" w:styleId="1ai">
    <w:name w:val="Outline List 1"/>
    <w:basedOn w:val="NoList"/>
    <w:semiHidden/>
    <w:rsid w:val="00486828"/>
    <w:pPr>
      <w:numPr>
        <w:numId w:val="5"/>
      </w:numPr>
    </w:pPr>
  </w:style>
  <w:style w:type="numbering" w:styleId="ArticleSection">
    <w:name w:val="Outline List 3"/>
    <w:basedOn w:val="NoList"/>
    <w:semiHidden/>
    <w:rsid w:val="00486828"/>
    <w:pPr>
      <w:numPr>
        <w:numId w:val="6"/>
      </w:numPr>
    </w:pPr>
  </w:style>
  <w:style w:type="character" w:styleId="HTMLAcronym">
    <w:name w:val="HTML Acronym"/>
    <w:basedOn w:val="DefaultParagraphFont"/>
    <w:semiHidden/>
    <w:rsid w:val="002D39CD"/>
  </w:style>
  <w:style w:type="character" w:styleId="HTMLCite">
    <w:name w:val="HTML Cite"/>
    <w:semiHidden/>
    <w:rsid w:val="002D39CD"/>
    <w:rPr>
      <w:i/>
      <w:iCs/>
    </w:rPr>
  </w:style>
  <w:style w:type="character" w:styleId="HTMLCode">
    <w:name w:val="HTML Code"/>
    <w:semiHidden/>
    <w:rsid w:val="002D39CD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2D39CD"/>
    <w:rPr>
      <w:i/>
      <w:iCs/>
    </w:rPr>
  </w:style>
  <w:style w:type="character" w:styleId="HTMLKeyboard">
    <w:name w:val="HTML Keyboard"/>
    <w:semiHidden/>
    <w:rsid w:val="002D39CD"/>
    <w:rPr>
      <w:rFonts w:ascii="Courier New" w:hAnsi="Courier New" w:cs="Courier New"/>
      <w:sz w:val="20"/>
      <w:szCs w:val="20"/>
    </w:rPr>
  </w:style>
  <w:style w:type="character" w:styleId="HTMLSample">
    <w:name w:val="HTML Sample"/>
    <w:semiHidden/>
    <w:rsid w:val="002D39CD"/>
    <w:rPr>
      <w:rFonts w:ascii="Courier New" w:hAnsi="Courier New" w:cs="Courier New"/>
    </w:rPr>
  </w:style>
  <w:style w:type="character" w:styleId="HTMLTypewriter">
    <w:name w:val="HTML Typewriter"/>
    <w:semiHidden/>
    <w:rsid w:val="002D39CD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2D39CD"/>
    <w:rPr>
      <w:i/>
      <w:iCs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4E6148"/>
    <w:rPr>
      <w:i/>
      <w:iCs/>
      <w:color w:val="000000"/>
    </w:rPr>
  </w:style>
  <w:style w:type="table" w:styleId="Table3Deffects1">
    <w:name w:val="Table 3D effects 1"/>
    <w:basedOn w:val="TableNormal"/>
    <w:semiHidden/>
    <w:rsid w:val="002D39CD"/>
    <w:pPr>
      <w:spacing w:after="12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2D39CD"/>
    <w:pPr>
      <w:spacing w:after="12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2D39CD"/>
    <w:pPr>
      <w:spacing w:after="12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2D39CD"/>
    <w:pPr>
      <w:spacing w:after="12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2D39CD"/>
    <w:pPr>
      <w:spacing w:after="12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2D39CD"/>
    <w:pPr>
      <w:spacing w:after="12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2D39CD"/>
    <w:pPr>
      <w:spacing w:after="12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2D39CD"/>
    <w:pPr>
      <w:spacing w:after="12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2D39CD"/>
    <w:pPr>
      <w:spacing w:after="12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2D39CD"/>
    <w:pPr>
      <w:spacing w:after="12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2D39CD"/>
    <w:pPr>
      <w:spacing w:after="12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2D39CD"/>
    <w:pPr>
      <w:spacing w:after="12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List3">
    <w:name w:val="Table List 3"/>
    <w:basedOn w:val="TableNormal"/>
    <w:semiHidden/>
    <w:rsid w:val="002D39CD"/>
    <w:pPr>
      <w:spacing w:after="12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2D39CD"/>
    <w:pPr>
      <w:spacing w:after="12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2D39CD"/>
    <w:pPr>
      <w:spacing w:after="12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Simple1">
    <w:name w:val="Table Simple 1"/>
    <w:basedOn w:val="TableNormal"/>
    <w:semiHidden/>
    <w:rsid w:val="002D39CD"/>
    <w:pPr>
      <w:spacing w:after="12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2D39CD"/>
    <w:pPr>
      <w:spacing w:after="1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2D39CD"/>
    <w:pPr>
      <w:spacing w:after="12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2D39CD"/>
    <w:pPr>
      <w:spacing w:after="12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2D39CD"/>
    <w:pPr>
      <w:spacing w:after="1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2D39CD"/>
    <w:pPr>
      <w:spacing w:after="12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2D39CD"/>
    <w:pPr>
      <w:spacing w:after="12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2D39CD"/>
    <w:pPr>
      <w:spacing w:after="12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ibliography">
    <w:name w:val="Bibliography"/>
    <w:basedOn w:val="Normal"/>
    <w:next w:val="Normal"/>
    <w:uiPriority w:val="37"/>
    <w:semiHidden/>
    <w:unhideWhenUsed/>
    <w:rsid w:val="00106412"/>
  </w:style>
  <w:style w:type="character" w:customStyle="1" w:styleId="QuoteChar">
    <w:name w:val="Quote Char"/>
    <w:link w:val="Quote"/>
    <w:uiPriority w:val="29"/>
    <w:semiHidden/>
    <w:rsid w:val="00A44533"/>
    <w:rPr>
      <w:rFonts w:ascii="Arial" w:hAnsi="Arial"/>
      <w:i/>
      <w:iCs/>
      <w:color w:val="000000"/>
      <w:szCs w:val="22"/>
    </w:rPr>
  </w:style>
  <w:style w:type="paragraph" w:styleId="ListParagraph">
    <w:name w:val="List Paragraph"/>
    <w:basedOn w:val="Normal"/>
    <w:uiPriority w:val="34"/>
    <w:semiHidden/>
    <w:qFormat/>
    <w:rsid w:val="00106412"/>
    <w:pPr>
      <w:ind w:left="720"/>
    </w:pPr>
  </w:style>
  <w:style w:type="paragraph" w:styleId="TOCHeading">
    <w:name w:val="TOC Heading"/>
    <w:basedOn w:val="Heading1"/>
    <w:next w:val="Normal"/>
    <w:uiPriority w:val="39"/>
    <w:semiHidden/>
    <w:qFormat/>
    <w:rsid w:val="00106412"/>
    <w:pPr>
      <w:keepLines w:val="0"/>
      <w:widowControl/>
      <w:numPr>
        <w:numId w:val="0"/>
      </w:numPr>
      <w:spacing w:before="240" w:after="60"/>
      <w:outlineLvl w:val="9"/>
    </w:pPr>
    <w:rPr>
      <w:rFonts w:ascii="Cambria" w:hAnsi="Cambria" w:cs="Times New Roman"/>
      <w:sz w:val="32"/>
      <w:szCs w:val="32"/>
    </w:rPr>
  </w:style>
  <w:style w:type="paragraph" w:styleId="Date">
    <w:name w:val="Date"/>
    <w:basedOn w:val="Normal"/>
    <w:next w:val="Normal"/>
    <w:link w:val="DateChar"/>
    <w:rsid w:val="00B9556D"/>
  </w:style>
  <w:style w:type="character" w:customStyle="1" w:styleId="DateChar">
    <w:name w:val="Date Char"/>
    <w:basedOn w:val="DefaultParagraphFont"/>
    <w:link w:val="Date"/>
    <w:rsid w:val="00B9556D"/>
    <w:rPr>
      <w:rFonts w:ascii="Arial" w:hAnsi="Arial"/>
      <w:szCs w:val="22"/>
    </w:rPr>
  </w:style>
  <w:style w:type="paragraph" w:styleId="Subtitle">
    <w:name w:val="Subtitle"/>
    <w:basedOn w:val="Normal"/>
    <w:next w:val="Normal"/>
    <w:link w:val="SubtitleChar"/>
    <w:rsid w:val="006A1A79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6A1A7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rsid w:val="006A1A7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rsid w:val="006A1A7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BTblueBold">
    <w:name w:val="BTblueBold"/>
    <w:basedOn w:val="BodyText"/>
    <w:next w:val="BodyText"/>
    <w:link w:val="BTblueBoldChar"/>
    <w:qFormat/>
    <w:rsid w:val="00D73F94"/>
    <w:rPr>
      <w:b/>
      <w:color w:val="00528E"/>
    </w:rPr>
  </w:style>
  <w:style w:type="character" w:customStyle="1" w:styleId="BTblueBoldChar">
    <w:name w:val="BTblueBold Char"/>
    <w:basedOn w:val="DefaultParagraphFont"/>
    <w:link w:val="BTblueBold"/>
    <w:rsid w:val="00D73F94"/>
    <w:rPr>
      <w:rFonts w:ascii="Arial" w:hAnsi="Arial" w:cs="Arial"/>
      <w:b/>
      <w:color w:val="00528E"/>
    </w:rPr>
  </w:style>
  <w:style w:type="paragraph" w:customStyle="1" w:styleId="bTxtbullet">
    <w:name w:val="bTxt&gt;bullet"/>
    <w:basedOn w:val="BodyText"/>
    <w:link w:val="bTxtbulletChar"/>
    <w:qFormat/>
    <w:rsid w:val="00D73F94"/>
    <w:pPr>
      <w:spacing w:before="120"/>
    </w:pPr>
  </w:style>
  <w:style w:type="character" w:customStyle="1" w:styleId="bTxtbulletChar">
    <w:name w:val="bTxt&gt;bullet Char"/>
    <w:basedOn w:val="DefaultParagraphFont"/>
    <w:link w:val="bTxtbullet"/>
    <w:rsid w:val="00D73F94"/>
    <w:rPr>
      <w:rFonts w:ascii="Arial" w:hAnsi="Arial" w:cs="Arial"/>
    </w:rPr>
  </w:style>
  <w:style w:type="character" w:customStyle="1" w:styleId="BodyTextChar">
    <w:name w:val="Body Text Char"/>
    <w:basedOn w:val="DefaultParagraphFont"/>
    <w:link w:val="BodyText"/>
    <w:rsid w:val="00914D9A"/>
    <w:rPr>
      <w:rFonts w:ascii="Arial" w:hAnsi="Arial" w:cs="Arial"/>
    </w:rPr>
  </w:style>
  <w:style w:type="character" w:customStyle="1" w:styleId="Heading8Char">
    <w:name w:val="Heading 8 Char"/>
    <w:aliases w:val="A3 Char"/>
    <w:basedOn w:val="DefaultParagraphFont"/>
    <w:link w:val="Heading8"/>
    <w:rsid w:val="00914D9A"/>
    <w:rPr>
      <w:rFonts w:ascii="Arial" w:hAnsi="Arial" w:cs="Arial"/>
      <w:b/>
      <w:color w:val="00528E"/>
      <w:kern w:val="32"/>
      <w:szCs w:val="26"/>
      <w:lang w:eastAsia="en-US"/>
    </w:rPr>
  </w:style>
  <w:style w:type="paragraph" w:customStyle="1" w:styleId="MainBodyText">
    <w:name w:val="Main Body Text"/>
    <w:basedOn w:val="Normal"/>
    <w:link w:val="MainBodyTextChar"/>
    <w:rsid w:val="0037344F"/>
    <w:pPr>
      <w:tabs>
        <w:tab w:val="left" w:pos="360"/>
      </w:tabs>
      <w:spacing w:after="0"/>
      <w:jc w:val="both"/>
    </w:pPr>
    <w:rPr>
      <w:sz w:val="22"/>
    </w:rPr>
  </w:style>
  <w:style w:type="character" w:customStyle="1" w:styleId="MainBodyTextChar">
    <w:name w:val="Main Body Text Char"/>
    <w:basedOn w:val="DefaultParagraphFont"/>
    <w:link w:val="MainBodyText"/>
    <w:rsid w:val="0037344F"/>
    <w:rPr>
      <w:rFonts w:ascii="Arial" w:hAnsi="Arial"/>
      <w:sz w:val="22"/>
      <w:szCs w:val="22"/>
    </w:rPr>
  </w:style>
  <w:style w:type="table" w:customStyle="1" w:styleId="TableGrid10">
    <w:name w:val="Table Grid1"/>
    <w:basedOn w:val="TableNormal"/>
    <w:next w:val="TableGrid"/>
    <w:rsid w:val="00582274"/>
    <w:rPr>
      <w:rFonts w:ascii="Arial" w:hAnsi="Arial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uiPriority w:val="99"/>
    <w:rsid w:val="0013539B"/>
    <w:rPr>
      <w:rFonts w:ascii="Arial" w:hAnsi="Arial" w:cs="Arial"/>
      <w:sz w:val="16"/>
    </w:rPr>
  </w:style>
  <w:style w:type="character" w:customStyle="1" w:styleId="Heading1Char">
    <w:name w:val="Heading 1 Char"/>
    <w:aliases w:val="H1 Char"/>
    <w:basedOn w:val="DefaultParagraphFont"/>
    <w:link w:val="Heading1"/>
    <w:rsid w:val="00CD5702"/>
    <w:rPr>
      <w:rFonts w:ascii="Arial" w:hAnsi="Arial" w:cs="Arial"/>
      <w:b/>
      <w:bCs/>
      <w:color w:val="00528E"/>
      <w:kern w:val="32"/>
      <w:sz w:val="24"/>
      <w:szCs w:val="28"/>
    </w:rPr>
  </w:style>
  <w:style w:type="character" w:customStyle="1" w:styleId="Heading2Char">
    <w:name w:val="Heading 2 Char"/>
    <w:aliases w:val="H2 Char"/>
    <w:basedOn w:val="DefaultParagraphFont"/>
    <w:link w:val="Heading2"/>
    <w:rsid w:val="00CD5702"/>
    <w:rPr>
      <w:rFonts w:ascii="Arial" w:hAnsi="Arial" w:cs="Arial"/>
      <w:b/>
      <w:bCs/>
      <w:iCs/>
      <w:color w:val="00528E"/>
      <w:kern w:val="32"/>
      <w:sz w:val="22"/>
      <w:szCs w:val="24"/>
    </w:rPr>
  </w:style>
  <w:style w:type="character" w:customStyle="1" w:styleId="Heading3Char">
    <w:name w:val="Heading 3 Char"/>
    <w:aliases w:val="H3 Char"/>
    <w:basedOn w:val="DefaultParagraphFont"/>
    <w:link w:val="Heading3"/>
    <w:rsid w:val="00CD5702"/>
    <w:rPr>
      <w:rFonts w:ascii="Arial" w:hAnsi="Arial" w:cs="Arial"/>
      <w:b/>
      <w:bCs/>
      <w:iCs/>
      <w:color w:val="00528E"/>
      <w:kern w:val="32"/>
      <w:szCs w:val="22"/>
    </w:rPr>
  </w:style>
  <w:style w:type="character" w:customStyle="1" w:styleId="Heading4Char">
    <w:name w:val="Heading 4 Char"/>
    <w:aliases w:val="H4 Char"/>
    <w:basedOn w:val="DefaultParagraphFont"/>
    <w:link w:val="Heading4"/>
    <w:rsid w:val="00CD5702"/>
    <w:rPr>
      <w:rFonts w:ascii="Arial" w:hAnsi="Arial" w:cs="Arial"/>
      <w:b/>
      <w:bCs/>
      <w:iCs/>
      <w:color w:val="00528E"/>
      <w:kern w:val="32"/>
      <w:szCs w:val="22"/>
    </w:rPr>
  </w:style>
  <w:style w:type="paragraph" w:customStyle="1" w:styleId="ArqivaNormal">
    <w:name w:val="Arqiva Normal"/>
    <w:basedOn w:val="Normal"/>
    <w:qFormat/>
    <w:rsid w:val="00997305"/>
    <w:pPr>
      <w:spacing w:line="280" w:lineRule="atLeast"/>
    </w:pPr>
    <w:rPr>
      <w:rFonts w:ascii="Times New Roman" w:hAnsi="Times New Roman"/>
      <w:sz w:val="24"/>
      <w:szCs w:val="24"/>
    </w:rPr>
  </w:style>
  <w:style w:type="paragraph" w:customStyle="1" w:styleId="paragraph">
    <w:name w:val="paragraph"/>
    <w:basedOn w:val="Normal"/>
    <w:rsid w:val="00B214AC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normaltextrun">
    <w:name w:val="normaltextrun"/>
    <w:basedOn w:val="DefaultParagraphFont"/>
    <w:rsid w:val="00B214AC"/>
  </w:style>
  <w:style w:type="character" w:customStyle="1" w:styleId="eop">
    <w:name w:val="eop"/>
    <w:basedOn w:val="DefaultParagraphFont"/>
    <w:rsid w:val="00B214AC"/>
  </w:style>
  <w:style w:type="character" w:styleId="PageNumber">
    <w:name w:val="page number"/>
    <w:basedOn w:val="DefaultParagraphFont"/>
    <w:rsid w:val="000C6E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45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5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57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6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0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0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28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920126">
          <w:marLeft w:val="1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364276">
              <w:blockQuote w:val="1"/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8" w:space="10" w:color="5555EE"/>
                <w:bottom w:val="none" w:sz="0" w:space="0" w:color="auto"/>
                <w:right w:val="none" w:sz="0" w:space="0" w:color="auto"/>
              </w:divBdr>
              <w:divsChild>
                <w:div w:id="66000401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0" w:color="5555EE"/>
                    <w:bottom w:val="none" w:sz="0" w:space="0" w:color="auto"/>
                    <w:right w:val="none" w:sz="0" w:space="0" w:color="auto"/>
                  </w:divBdr>
                </w:div>
                <w:div w:id="73165134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0" w:color="5555EE"/>
                    <w:bottom w:val="none" w:sz="0" w:space="0" w:color="auto"/>
                    <w:right w:val="none" w:sz="0" w:space="0" w:color="auto"/>
                  </w:divBdr>
                </w:div>
                <w:div w:id="997657698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0" w:color="5555EE"/>
                    <w:bottom w:val="none" w:sz="0" w:space="0" w:color="auto"/>
                    <w:right w:val="none" w:sz="0" w:space="0" w:color="auto"/>
                  </w:divBdr>
                </w:div>
                <w:div w:id="1961720711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18" w:space="10" w:color="5555EE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845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24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30877">
              <w:marLeft w:val="10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65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footer" Target="footer5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footer" Target="footer6.xml"/><Relationship Id="rId10" Type="http://schemas.openxmlformats.org/officeDocument/2006/relationships/endnotes" Target="endnotes.xml"/><Relationship Id="rId19" Type="http://schemas.openxmlformats.org/officeDocument/2006/relationships/header" Target="head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header" Target="header6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sa.dixon\AppData\Local\Microsoft\Windows\Temporary%20Internet%20Files\Content.Outlook\WPJN7M1O\IM2221%20Word2010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2B2C23A839664FBB9719D1D497FBA8" ma:contentTypeVersion="46" ma:contentTypeDescription="Create a new document." ma:contentTypeScope="" ma:versionID="b335d1e78640feeaf0aa98fe05783df7">
  <xsd:schema xmlns:xsd="http://www.w3.org/2001/XMLSchema" xmlns:xs="http://www.w3.org/2001/XMLSchema" xmlns:p="http://schemas.microsoft.com/office/2006/metadata/properties" xmlns:ns1="http://schemas.microsoft.com/sharepoint/v3" xmlns:ns2="558db3bd-fdd0-422c-860c-3868f52cdecc" xmlns:ns3="bd10f6a8-7c98-4712-a60a-c3dded66218c" targetNamespace="http://schemas.microsoft.com/office/2006/metadata/properties" ma:root="true" ma:fieldsID="12ac4042aa42199db6ec17277fece660" ns1:_="" ns2:_="" ns3:_="">
    <xsd:import namespace="http://schemas.microsoft.com/sharepoint/v3"/>
    <xsd:import namespace="558db3bd-fdd0-422c-860c-3868f52cdecc"/>
    <xsd:import namespace="bd10f6a8-7c98-4712-a60a-c3dded66218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f53e4a6e236d4f4a91f784b1c30ab12e" minOccurs="0"/>
                <xsd:element ref="ns3:TaxCatchAll" minOccurs="0"/>
                <xsd:element ref="ns2:oe599b76a0ad4135915dde39754db60f" minOccurs="0"/>
                <xsd:element ref="ns2:ncea44bca5c54a85af15b8f7d9e6cc6e" minOccurs="0"/>
                <xsd:element ref="ns2:MediaServiceAutoKeyPoints" minOccurs="0"/>
                <xsd:element ref="ns2:MediaServiceKeyPoints" minOccurs="0"/>
                <xsd:element ref="ns2:Status" minOccurs="0"/>
                <xsd:element ref="ns2:Update_x002f_Review_x002f_Retire" minOccurs="0"/>
                <xsd:element ref="ns2:processing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8db3bd-fdd0-422c-860c-3868f52cde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f53e4a6e236d4f4a91f784b1c30ab12e" ma:index="13" nillable="true" ma:taxonomy="true" ma:internalName="f53e4a6e236d4f4a91f784b1c30ab12e" ma:taxonomyFieldName="DocumentType" ma:displayName="DocumentType" ma:readOnly="false" ma:default="" ma:fieldId="{f53e4a6e-236d-4f4a-91f7-84b1c30ab12e}" ma:sspId="b5464540-38db-4e7e-a938-4acb7e78470a" ma:termSetId="2225e249-0383-47f0-8c5d-2f6078e1ca8f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oe599b76a0ad4135915dde39754db60f" ma:index="16" nillable="true" ma:taxonomy="true" ma:internalName="oe599b76a0ad4135915dde39754db60f" ma:taxonomyFieldName="ProcessArea" ma:displayName="ProcessArea" ma:readOnly="false" ma:default="" ma:fieldId="{8e599b76-a0ad-4135-915d-de39754db60f}" ma:sspId="b5464540-38db-4e7e-a938-4acb7e78470a" ma:termSetId="93e0e20e-2c75-462f-a77e-5b56285fdb9c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ncea44bca5c54a85af15b8f7d9e6cc6e" ma:index="18" nillable="true" ma:taxonomy="true" ma:internalName="ncea44bca5c54a85af15b8f7d9e6cc6e" ma:taxonomyFieldName="SubProcessArea" ma:displayName="SubProcessArea" ma:readOnly="false" ma:default="" ma:fieldId="{7cea44bc-a5c5-4a85-af15-b8f7d9e6cc6e}" ma:sspId="b5464540-38db-4e7e-a938-4acb7e78470a" ma:termSetId="7626f2bf-fc6b-4278-a758-b8c2c412538b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Status" ma:index="21" nillable="true" ma:displayName="Status" ma:default="Published" ma:format="Dropdown" ma:internalName="Status">
      <xsd:simpleType>
        <xsd:restriction base="dms:Choice">
          <xsd:enumeration value="Published"/>
          <xsd:enumeration value="In Review"/>
        </xsd:restriction>
      </xsd:simpleType>
    </xsd:element>
    <xsd:element name="Update_x002f_Review_x002f_Retire" ma:index="22" nillable="true" ma:displayName="Update/Review/Retire" ma:internalName="Update_x002f_Review_x002f_Retire">
      <xsd:simpleType>
        <xsd:restriction base="dms:Text">
          <xsd:maxLength value="255"/>
        </xsd:restriction>
      </xsd:simpleType>
    </xsd:element>
    <xsd:element name="processing" ma:index="23" nillable="true" ma:displayName="processing" ma:internalName="processing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10f6a8-7c98-4712-a60a-c3dded66218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7abec047-feda-41c5-a0c4-d873bc8a3c0a}" ma:internalName="TaxCatchAll" ma:showField="CatchAllData" ma:web="bd10f6a8-7c98-4712-a60a-c3dded66218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d10f6a8-7c98-4712-a60a-c3dded66218c">
      <UserInfo>
        <DisplayName>Andrew Hornett</DisplayName>
        <AccountId>646</AccountId>
        <AccountType/>
      </UserInfo>
    </SharedWithUsers>
    <_ip_UnifiedCompliancePolicyUIAction xmlns="http://schemas.microsoft.com/sharepoint/v3" xsi:nil="true"/>
    <Update_x002f_Review_x002f_Retire xmlns="558db3bd-fdd0-422c-860c-3868f52cdecc" xsi:nil="true"/>
    <oe599b76a0ad4135915dde39754db60f xmlns="558db3bd-fdd0-422c-860c-3868f52cdecc">
      <Terms xmlns="http://schemas.microsoft.com/office/infopath/2007/PartnerControls"/>
    </oe599b76a0ad4135915dde39754db60f>
    <Status xmlns="558db3bd-fdd0-422c-860c-3868f52cdecc">Published</Status>
    <_ip_UnifiedCompliancePolicyProperties xmlns="http://schemas.microsoft.com/sharepoint/v3" xsi:nil="true"/>
    <ncea44bca5c54a85af15b8f7d9e6cc6e xmlns="558db3bd-fdd0-422c-860c-3868f52cdecc">
      <Terms xmlns="http://schemas.microsoft.com/office/infopath/2007/PartnerControls"/>
    </ncea44bca5c54a85af15b8f7d9e6cc6e>
    <f53e4a6e236d4f4a91f784b1c30ab12e xmlns="558db3bd-fdd0-422c-860c-3868f52cdecc">
      <Terms xmlns="http://schemas.microsoft.com/office/infopath/2007/PartnerControls"/>
    </f53e4a6e236d4f4a91f784b1c30ab12e>
    <TaxCatchAll xmlns="bd10f6a8-7c98-4712-a60a-c3dded66218c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5E1AF3-EDA4-4A0E-A31B-7B4B36C2DA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558db3bd-fdd0-422c-860c-3868f52cdecc"/>
    <ds:schemaRef ds:uri="bd10f6a8-7c98-4712-a60a-c3dded6621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5EE7A33-45BE-4DE7-A16A-56A80C8B7BDD}">
  <ds:schemaRefs>
    <ds:schemaRef ds:uri="http://schemas.microsoft.com/office/2006/metadata/properties"/>
    <ds:schemaRef ds:uri="http://purl.org/dc/dcmitype/"/>
    <ds:schemaRef ds:uri="http://schemas.microsoft.com/office/2006/documentManagement/types"/>
    <ds:schemaRef ds:uri="http://purl.org/dc/elements/1.1/"/>
    <ds:schemaRef ds:uri="http://schemas.microsoft.com/sharepoint/v3"/>
    <ds:schemaRef ds:uri="http://schemas.microsoft.com/office/infopath/2007/PartnerControls"/>
    <ds:schemaRef ds:uri="558db3bd-fdd0-422c-860c-3868f52cdecc"/>
    <ds:schemaRef ds:uri="http://schemas.openxmlformats.org/package/2006/metadata/core-properties"/>
    <ds:schemaRef ds:uri="bd10f6a8-7c98-4712-a60a-c3dded66218c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FA51F4FA-B95A-42CF-B9A8-7FDD0754B6D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4E6520E-9AEF-43B7-A115-2971391C8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IM2221 Word2010.dotm</Template>
  <TotalTime>0</TotalTime>
  <Pages>5</Pages>
  <Words>363</Words>
  <Characters>2073</Characters>
  <Application>Microsoft Office Word</Application>
  <DocSecurity>4</DocSecurity>
  <Lines>17</Lines>
  <Paragraphs>4</Paragraphs>
  <ScaleCrop>false</ScaleCrop>
  <Company>Arqiva</Company>
  <LinksUpToDate>false</LinksUpToDate>
  <CharactersWithSpaces>2432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IM2221 - Reports and Proposals Template (Word 2010)</dc:title>
  <dc:subject>Word 2010 template for formal documents</dc:subject>
  <dc:creator>Lisa Dixon</dc:creator>
  <cp:keywords/>
  <cp:lastModifiedBy>Helen Allatt</cp:lastModifiedBy>
  <cp:revision>2</cp:revision>
  <cp:lastPrinted>2016-07-07T19:10:00Z</cp:lastPrinted>
  <dcterms:created xsi:type="dcterms:W3CDTF">2023-09-26T06:46:00Z</dcterms:created>
  <dcterms:modified xsi:type="dcterms:W3CDTF">2023-09-26T06:46:00Z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0x010100482B2C23A839664FBB9719D1D497FBA8</vt:lpwstr>
  </property>
  <property fmtid="{D5CDD505-2E9C-101B-9397-08002B2CF9AE}" pid="3" name="AuthorIds_UIVersion_512">
    <vt:lpwstr>17</vt:lpwstr>
  </property>
  <property fmtid="{D5CDD505-2E9C-101B-9397-08002B2CF9AE}" pid="4" name="AuthorIds_UIVersion_1024">
    <vt:lpwstr>17</vt:lpwstr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Order">
    <vt:r8>151200</vt:r8>
  </property>
  <property fmtid="{D5CDD505-2E9C-101B-9397-08002B2CF9AE}" pid="10" name="DocumentType">
    <vt:lpwstr/>
  </property>
  <property fmtid="{D5CDD505-2E9C-101B-9397-08002B2CF9AE}" pid="11" name="ProcessArea">
    <vt:lpwstr/>
  </property>
  <property fmtid="{D5CDD505-2E9C-101B-9397-08002B2CF9AE}" pid="12" name="SubProcessArea">
    <vt:lpwstr/>
  </property>
  <property fmtid="{D5CDD505-2E9C-101B-9397-08002B2CF9AE}" pid="13" name="_ExtendedDescription">
    <vt:lpwstr/>
  </property>
  <property fmtid="{D5CDD505-2E9C-101B-9397-08002B2CF9AE}" pid="14" name="TriggerFlowInfo">
    <vt:lpwstr/>
  </property>
  <property fmtid="{D5CDD505-2E9C-101B-9397-08002B2CF9AE}" pid="15" name="MSIP_Label_644c73b7-b32a-4495-9200-0d047845404d_Enabled">
    <vt:lpwstr>true</vt:lpwstr>
  </property>
  <property fmtid="{D5CDD505-2E9C-101B-9397-08002B2CF9AE}" pid="16" name="MSIP_Label_644c73b7-b32a-4495-9200-0d047845404d_SetDate">
    <vt:lpwstr>2022-09-20T09:45:49Z</vt:lpwstr>
  </property>
  <property fmtid="{D5CDD505-2E9C-101B-9397-08002B2CF9AE}" pid="17" name="MSIP_Label_644c73b7-b32a-4495-9200-0d047845404d_Method">
    <vt:lpwstr>Standard</vt:lpwstr>
  </property>
  <property fmtid="{D5CDD505-2E9C-101B-9397-08002B2CF9AE}" pid="18" name="MSIP_Label_644c73b7-b32a-4495-9200-0d047845404d_Name">
    <vt:lpwstr>644c73b7-b32a-4495-9200-0d047845404d</vt:lpwstr>
  </property>
  <property fmtid="{D5CDD505-2E9C-101B-9397-08002B2CF9AE}" pid="19" name="MSIP_Label_644c73b7-b32a-4495-9200-0d047845404d_SiteId">
    <vt:lpwstr>2acac0ce-339e-46ca-9190-83a6ca29cbda</vt:lpwstr>
  </property>
  <property fmtid="{D5CDD505-2E9C-101B-9397-08002B2CF9AE}" pid="20" name="MSIP_Label_644c73b7-b32a-4495-9200-0d047845404d_ContentBits">
    <vt:lpwstr>0</vt:lpwstr>
  </property>
</Properties>
</file>